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99" w:rsidRPr="003E0E88" w:rsidRDefault="003E0E88" w:rsidP="003E0E88">
      <w:pPr>
        <w:jc w:val="center"/>
        <w:rPr>
          <w:b/>
          <w:sz w:val="32"/>
          <w:szCs w:val="32"/>
        </w:rPr>
      </w:pPr>
      <w:r w:rsidRPr="003E0E88">
        <w:rPr>
          <w:b/>
          <w:sz w:val="32"/>
          <w:szCs w:val="32"/>
        </w:rPr>
        <w:t>История календарей</w:t>
      </w:r>
    </w:p>
    <w:p w:rsidR="00D721A1" w:rsidRDefault="00D721A1" w:rsidP="00D721A1">
      <w:pPr>
        <w:ind w:left="-567" w:firstLine="567"/>
        <w:jc w:val="right"/>
      </w:pPr>
    </w:p>
    <w:p w:rsidR="00D721A1" w:rsidRDefault="00D721A1" w:rsidP="00D721A1">
      <w:pPr>
        <w:ind w:left="-567" w:firstLine="567"/>
        <w:jc w:val="right"/>
      </w:pPr>
      <w:r>
        <w:t>Лежит брус через всю Русь,</w:t>
      </w:r>
    </w:p>
    <w:p w:rsidR="00D721A1" w:rsidRDefault="00D721A1" w:rsidP="00D721A1">
      <w:pPr>
        <w:ind w:left="-567" w:firstLine="567"/>
        <w:jc w:val="right"/>
      </w:pPr>
      <w:r>
        <w:t xml:space="preserve"> на этом брусе 12 гнезд,</w:t>
      </w:r>
    </w:p>
    <w:p w:rsidR="00D721A1" w:rsidRDefault="00D721A1" w:rsidP="00D721A1">
      <w:pPr>
        <w:ind w:left="-567" w:firstLine="567"/>
        <w:jc w:val="right"/>
      </w:pPr>
      <w:r>
        <w:t xml:space="preserve"> в каждом гнезде по 4 яйца,</w:t>
      </w:r>
    </w:p>
    <w:p w:rsidR="003E0E88" w:rsidRDefault="00D721A1" w:rsidP="00D721A1">
      <w:pPr>
        <w:ind w:left="-567" w:firstLine="567"/>
        <w:jc w:val="right"/>
      </w:pPr>
      <w:r>
        <w:t xml:space="preserve"> а в каждом яйце по 7 цыплят.</w:t>
      </w:r>
    </w:p>
    <w:p w:rsidR="00D721A1" w:rsidRDefault="00D721A1" w:rsidP="00AA6B9B">
      <w:pPr>
        <w:ind w:left="-567" w:firstLine="567"/>
      </w:pPr>
    </w:p>
    <w:p w:rsidR="003E0E88" w:rsidRDefault="003E0E88" w:rsidP="00AA6B9B">
      <w:pPr>
        <w:ind w:left="-567" w:firstLine="567"/>
      </w:pPr>
      <w:r>
        <w:t xml:space="preserve">Тема: </w:t>
      </w:r>
      <w:r w:rsidRPr="00F452A5">
        <w:t>“</w:t>
      </w:r>
      <w:r>
        <w:t>История календарей</w:t>
      </w:r>
      <w:r w:rsidR="00D63792" w:rsidRPr="00F452A5">
        <w:t>”</w:t>
      </w:r>
      <w:r>
        <w:t xml:space="preserve"> выбрана мной не случайно. Я заинтересовался историей возникновения календарей, их разнообразием, причинами возникновения разных видов.</w:t>
      </w:r>
    </w:p>
    <w:p w:rsidR="003E0E88" w:rsidRDefault="003E0E88" w:rsidP="00AA6B9B">
      <w:pPr>
        <w:ind w:left="-567" w:firstLine="567"/>
      </w:pPr>
      <w:r>
        <w:t>Цель</w:t>
      </w:r>
      <w:r w:rsidRPr="00F452A5">
        <w:t>:</w:t>
      </w:r>
      <w:r>
        <w:t xml:space="preserve"> Узнать историю создания календарей.</w:t>
      </w:r>
    </w:p>
    <w:p w:rsidR="003E0E88" w:rsidRDefault="003E0E88" w:rsidP="00AA6B9B">
      <w:pPr>
        <w:ind w:left="-567" w:firstLine="567"/>
      </w:pPr>
      <w:r>
        <w:t xml:space="preserve">Для достижения поставленной цели, я определил следующие задачи: </w:t>
      </w:r>
    </w:p>
    <w:p w:rsidR="003E0E88" w:rsidRDefault="003E0E88" w:rsidP="003E0E88">
      <w:pPr>
        <w:pStyle w:val="a3"/>
        <w:numPr>
          <w:ilvl w:val="0"/>
          <w:numId w:val="2"/>
        </w:numPr>
      </w:pPr>
      <w:r>
        <w:t>Найти и отобрать нужный материал;</w:t>
      </w:r>
    </w:p>
    <w:p w:rsidR="00030A51" w:rsidRDefault="00030A51" w:rsidP="00030A51">
      <w:pPr>
        <w:pStyle w:val="a3"/>
        <w:numPr>
          <w:ilvl w:val="0"/>
          <w:numId w:val="2"/>
        </w:numPr>
      </w:pPr>
      <w:r>
        <w:t>Определить известные календарные системы;</w:t>
      </w:r>
    </w:p>
    <w:p w:rsidR="003E0E88" w:rsidRDefault="003E0E88" w:rsidP="003E0E88">
      <w:pPr>
        <w:pStyle w:val="a3"/>
        <w:numPr>
          <w:ilvl w:val="0"/>
          <w:numId w:val="2"/>
        </w:numPr>
      </w:pPr>
      <w:r>
        <w:t>Изучить историю календарей;</w:t>
      </w:r>
    </w:p>
    <w:p w:rsidR="003E0E88" w:rsidRDefault="003E0E88" w:rsidP="003E0E88">
      <w:pPr>
        <w:pStyle w:val="a3"/>
        <w:numPr>
          <w:ilvl w:val="0"/>
          <w:numId w:val="2"/>
        </w:numPr>
      </w:pPr>
      <w:r>
        <w:t>Установить, какие года в календаре являются високосными, и научиться их определять;</w:t>
      </w:r>
    </w:p>
    <w:p w:rsidR="003E0E88" w:rsidRDefault="003E0E88" w:rsidP="00AA6B9B">
      <w:pPr>
        <w:pStyle w:val="a3"/>
        <w:numPr>
          <w:ilvl w:val="0"/>
          <w:numId w:val="2"/>
        </w:numPr>
      </w:pPr>
      <w:r>
        <w:t>Рассмотреть несколько видов современных календарей.</w:t>
      </w:r>
    </w:p>
    <w:p w:rsidR="003E0E88" w:rsidRDefault="003E0E88" w:rsidP="00AA6B9B">
      <w:pPr>
        <w:ind w:left="-567" w:firstLine="627"/>
      </w:pPr>
      <w:r>
        <w:t>Первая глава моего проекта содержит теоретическую часть и пос</w:t>
      </w:r>
      <w:r w:rsidR="006B4FB6">
        <w:t xml:space="preserve">вящена знакомству с темой, рассматривается история и термины. Вторая глава </w:t>
      </w:r>
      <w:r w:rsidR="006E2049">
        <w:t xml:space="preserve">– практическая, состоит из двух </w:t>
      </w:r>
      <w:r w:rsidR="006B4FB6">
        <w:t>частей:</w:t>
      </w:r>
    </w:p>
    <w:p w:rsidR="006B4FB6" w:rsidRDefault="00221FE8" w:rsidP="006B4FB6">
      <w:pPr>
        <w:pStyle w:val="a3"/>
        <w:numPr>
          <w:ilvl w:val="0"/>
          <w:numId w:val="3"/>
        </w:numPr>
      </w:pPr>
      <w:r>
        <w:t xml:space="preserve">Анкетирование моих одноклассников и </w:t>
      </w:r>
      <w:r w:rsidR="00F85BEB">
        <w:t>анализ их знаний о моей теме;</w:t>
      </w:r>
    </w:p>
    <w:p w:rsidR="00F85BEB" w:rsidRDefault="00F85BEB" w:rsidP="006E2049">
      <w:pPr>
        <w:pStyle w:val="a3"/>
        <w:numPr>
          <w:ilvl w:val="0"/>
          <w:numId w:val="3"/>
        </w:numPr>
      </w:pPr>
      <w:r>
        <w:t>Создание календаря памятных дат нашего 3</w:t>
      </w:r>
      <w:r w:rsidRPr="00F452A5">
        <w:t>”</w:t>
      </w:r>
      <w:r>
        <w:t>Б</w:t>
      </w:r>
      <w:r w:rsidRPr="00F452A5">
        <w:t xml:space="preserve">” </w:t>
      </w:r>
      <w:r>
        <w:t>класса;</w:t>
      </w:r>
    </w:p>
    <w:p w:rsidR="00F452A5" w:rsidRDefault="00F452A5" w:rsidP="00F85BEB">
      <w:pPr>
        <w:ind w:left="60"/>
      </w:pPr>
    </w:p>
    <w:p w:rsidR="00F452A5" w:rsidRDefault="00F452A5" w:rsidP="00F85BEB">
      <w:pPr>
        <w:ind w:left="60"/>
      </w:pPr>
    </w:p>
    <w:p w:rsidR="006E2049" w:rsidRDefault="006E2049" w:rsidP="006E2049">
      <w:pPr>
        <w:pStyle w:val="a3"/>
        <w:ind w:left="780"/>
      </w:pPr>
    </w:p>
    <w:p w:rsidR="00615F8F" w:rsidRDefault="00F85BEB" w:rsidP="00615F8F">
      <w:pPr>
        <w:ind w:left="-567" w:firstLine="627"/>
      </w:pPr>
      <w:r>
        <w:t>Так что же такое календарь? Это своеобразная система отчета длительных промежутков времени с их делением на более короткие периоды (год,</w:t>
      </w:r>
      <w:r w:rsidR="00615F8F">
        <w:t xml:space="preserve"> месяц, неделя, день). Необходимость согласовывать между собой годы месяцы и сутки привела к появлению нескольких календарн</w:t>
      </w:r>
      <w:r w:rsidR="006E2049">
        <w:t>ых систем:  солнечный календарь,</w:t>
      </w:r>
      <w:r w:rsidR="00615F8F">
        <w:t xml:space="preserve"> лунный календарь и солнечно-лунный календарь.  </w:t>
      </w:r>
    </w:p>
    <w:p w:rsidR="00F85BEB" w:rsidRDefault="00615F8F" w:rsidP="00615F8F">
      <w:pPr>
        <w:pStyle w:val="a3"/>
        <w:numPr>
          <w:ilvl w:val="0"/>
          <w:numId w:val="6"/>
        </w:numPr>
      </w:pPr>
      <w:r>
        <w:t>Солнечный календарь основан на вращении Солнца, согласовывая при этом сутки и год.</w:t>
      </w:r>
    </w:p>
    <w:p w:rsidR="00615F8F" w:rsidRDefault="00615F8F" w:rsidP="00615F8F">
      <w:pPr>
        <w:ind w:left="-567" w:firstLine="627"/>
      </w:pPr>
      <w:r>
        <w:rPr>
          <w:noProof/>
          <w:lang w:eastAsia="ru-RU"/>
        </w:rPr>
        <w:drawing>
          <wp:inline distT="0" distB="0" distL="0" distR="0">
            <wp:extent cx="2804846" cy="2126157"/>
            <wp:effectExtent l="0" t="0" r="0" b="7620"/>
            <wp:docPr id="2" name="Изображение 2" descr="/Users/julianna/Desktop/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ulianna/Desktop/С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88" cy="213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8F" w:rsidRDefault="00615F8F" w:rsidP="00615F8F">
      <w:pPr>
        <w:ind w:left="-567" w:firstLine="627"/>
      </w:pPr>
    </w:p>
    <w:p w:rsidR="00615F8F" w:rsidRDefault="00615F8F" w:rsidP="00615F8F">
      <w:pPr>
        <w:ind w:left="-567" w:firstLine="627"/>
      </w:pPr>
    </w:p>
    <w:p w:rsidR="00615F8F" w:rsidRDefault="006E2049" w:rsidP="00615F8F">
      <w:pPr>
        <w:pStyle w:val="a3"/>
        <w:numPr>
          <w:ilvl w:val="0"/>
          <w:numId w:val="6"/>
        </w:numPr>
      </w:pPr>
      <w:r>
        <w:t>Лунный-</w:t>
      </w:r>
      <w:r w:rsidR="00615F8F">
        <w:t xml:space="preserve"> на движении Луны, согласовывая сутки с лунными месяцами.</w:t>
      </w:r>
    </w:p>
    <w:p w:rsidR="00615F8F" w:rsidRDefault="00615F8F" w:rsidP="00615F8F">
      <w:pPr>
        <w:ind w:left="60"/>
      </w:pPr>
    </w:p>
    <w:p w:rsidR="00615F8F" w:rsidRPr="003E0E88" w:rsidRDefault="00615F8F" w:rsidP="00F85BEB">
      <w:pPr>
        <w:ind w:left="60"/>
      </w:pPr>
    </w:p>
    <w:p w:rsidR="003E0E88" w:rsidRDefault="00615F8F" w:rsidP="003E0E88">
      <w:pPr>
        <w:pStyle w:val="a3"/>
        <w:ind w:left="780"/>
      </w:pPr>
      <w:r>
        <w:rPr>
          <w:noProof/>
          <w:lang w:eastAsia="ru-RU"/>
        </w:rPr>
        <w:lastRenderedPageBreak/>
        <w:drawing>
          <wp:inline distT="0" distB="0" distL="0" distR="0">
            <wp:extent cx="2732193" cy="2453640"/>
            <wp:effectExtent l="0" t="0" r="11430" b="10160"/>
            <wp:docPr id="3" name="Изображение 3" descr="/Users/julianna/Desktop/лунный 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ulianna/Desktop/лунный 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17" cy="24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8F" w:rsidRDefault="00615F8F" w:rsidP="003E0E88">
      <w:pPr>
        <w:pStyle w:val="a3"/>
        <w:ind w:left="780"/>
      </w:pPr>
    </w:p>
    <w:p w:rsidR="00615F8F" w:rsidRDefault="00030A51" w:rsidP="00615F8F">
      <w:pPr>
        <w:pStyle w:val="a3"/>
        <w:numPr>
          <w:ilvl w:val="0"/>
          <w:numId w:val="6"/>
        </w:numPr>
      </w:pPr>
      <w:r>
        <w:t>В лунно-солнечном календаре пытались соединить между собой все эти промежутки времени.</w:t>
      </w:r>
    </w:p>
    <w:p w:rsidR="00F452A5" w:rsidRDefault="00F452A5" w:rsidP="00030A51">
      <w:pPr>
        <w:ind w:left="-567" w:firstLine="567"/>
      </w:pPr>
    </w:p>
    <w:p w:rsidR="00D63792" w:rsidRDefault="00030A51" w:rsidP="00030A51">
      <w:pPr>
        <w:ind w:left="-567" w:firstLine="567"/>
      </w:pPr>
      <w:r>
        <w:t>Календарь впервые создали еще в Древнем Египте. Жрецы заметили, что при летнем солнцестоянии на небосводе на рассвете появляется очень яркая звезда – Сириус. Именно в этот день и начинал разливаться Нил.</w:t>
      </w:r>
      <w:r w:rsidR="006E2049">
        <w:t xml:space="preserve"> </w:t>
      </w:r>
      <w:r>
        <w:t>Потом египтяне посчитали, что эта звезда появляется один раз в 365 дней, эти дни они поделили на 12 промежутков, каждый из</w:t>
      </w:r>
      <w:r w:rsidR="00D63792">
        <w:t xml:space="preserve"> которых по 30 суток (теперь это </w:t>
      </w:r>
      <w:r w:rsidR="00D63792" w:rsidRPr="00F452A5">
        <w:t>“</w:t>
      </w:r>
      <w:r w:rsidR="00D63792">
        <w:t>месяцы</w:t>
      </w:r>
      <w:r w:rsidR="00D63792" w:rsidRPr="00F452A5">
        <w:t>”</w:t>
      </w:r>
      <w:r w:rsidR="00D63792">
        <w:t xml:space="preserve">), последние 5 дней они поместили в самый конец года. Этот календарь и был </w:t>
      </w:r>
      <w:r w:rsidR="00D63792">
        <w:rPr>
          <w:lang w:val="en-US"/>
        </w:rPr>
        <w:t>“</w:t>
      </w:r>
      <w:r w:rsidR="00D63792">
        <w:t>прародителем</w:t>
      </w:r>
      <w:r w:rsidR="00D63792">
        <w:rPr>
          <w:lang w:val="en-US"/>
        </w:rPr>
        <w:t>”</w:t>
      </w:r>
      <w:r w:rsidR="00D63792">
        <w:t xml:space="preserve"> нашего современного календаря.</w:t>
      </w:r>
    </w:p>
    <w:p w:rsidR="00D63792" w:rsidRDefault="00D63792" w:rsidP="00030A51">
      <w:pPr>
        <w:ind w:left="-567" w:firstLine="567"/>
      </w:pPr>
    </w:p>
    <w:p w:rsidR="00030A51" w:rsidRDefault="00D63792" w:rsidP="00D63792">
      <w:pPr>
        <w:ind w:left="142" w:firstLine="567"/>
      </w:pPr>
      <w:r>
        <w:rPr>
          <w:noProof/>
          <w:lang w:eastAsia="ru-RU"/>
        </w:rPr>
        <w:drawing>
          <wp:inline distT="0" distB="0" distL="0" distR="0">
            <wp:extent cx="3803650" cy="2343247"/>
            <wp:effectExtent l="0" t="0" r="6350" b="0"/>
            <wp:docPr id="4" name="Изображение 4" descr="/Users/julianna/Desktop/Древний Египетский 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ulianna/Desktop/Древний Египетский 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11" cy="23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92" w:rsidRDefault="00D63792" w:rsidP="00D63792">
      <w:pPr>
        <w:ind w:left="142" w:firstLine="567"/>
      </w:pPr>
    </w:p>
    <w:p w:rsidR="00F452A5" w:rsidRDefault="00D63792" w:rsidP="000D21C1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Со временем египтяне поняли, что допустили ошибку в подсчетах. Ведь через 4 года Сириус опаздывал на целые сутки. Они выяснили, что год имеет 365 дней и еще 6 часов. Разница нам кажется совершенно маленькой, однако за 4 года набегают целые сутки. </w:t>
      </w:r>
    </w:p>
    <w:p w:rsidR="00F452A5" w:rsidRDefault="00D63792" w:rsidP="000D21C1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 1 января 45 г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.д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 Рождества Христова (Р.Х.) в Римской империи по приказу</w:t>
      </w:r>
      <w:r w:rsidR="005F407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Гая Юлия Цезаря (100-44гг.) был введен новый календарь</w:t>
      </w:r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</w:t>
      </w:r>
      <w:r w:rsidR="005F407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Этот календарь, называемый теперь Юлианским, был разработан группой александрийских астрономов</w:t>
      </w:r>
      <w:r w:rsidR="000D21C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во главе с Созигеном, и составлен с учетом трех основных астрономических объектов: Солнца, Луны и Звезд.</w:t>
      </w:r>
      <w:r w:rsidR="005F407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 тех пор до </w:t>
      </w:r>
      <w:r w:rsidR="005F407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val="en-US" w:eastAsia="ru-RU"/>
        </w:rPr>
        <w:t>XVI</w:t>
      </w:r>
      <w:r w:rsidR="005F4076" w:rsidRPr="00F452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="005F407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века Европа жила по юлианскому календарю.</w:t>
      </w:r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</w:p>
    <w:p w:rsidR="000D21C1" w:rsidRDefault="00D63792" w:rsidP="000D21C1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 нему каждый из месяцев года состоял из разного количества дней (31, 30, а февраль - 28). К самому короткому (февралю) один раз в 4 года прибавляли один день. Сейчас мы такой год называем високосным. Как известно, в нем 366 дней.</w:t>
      </w:r>
      <w:r w:rsidR="005F407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В юлианском календаре сутки приняты за 24 часа ( на самом же деле они равны</w:t>
      </w:r>
      <w:r w:rsidR="00467EE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="005F4076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23 часам 56 минутам и 4 секундам</w:t>
      </w:r>
      <w:r w:rsidR="00467EE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, а 24 часа приняты для простоты), таким образом 1 год равен 365, 26 суткам (или 365 суток 6 часов и 24 секунды). Поэтому юлианский календарь стал отставать примерно на 1 сутки каждые 128 лет.</w:t>
      </w:r>
    </w:p>
    <w:p w:rsidR="000D21C1" w:rsidRPr="000D21C1" w:rsidRDefault="000D21C1" w:rsidP="00D63792">
      <w:pPr>
        <w:ind w:left="-567" w:firstLine="567"/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</w:p>
    <w:p w:rsidR="000D21C1" w:rsidRDefault="000D21C1" w:rsidP="000D21C1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63792" w:rsidRDefault="00D63792" w:rsidP="000D21C1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Современный календарь немного отличается от древнеегипетского и юлианского, имеет свои нюансы</w:t>
      </w:r>
      <w:proofErr w:type="gramStart"/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… Б</w:t>
      </w:r>
      <w:proofErr w:type="gramEnd"/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олее тщательные расчеты позволили до секунд определить длину года. Казалось бы, какая мелочь все эти минуты и секунды. Но за 400 лет их набежало на трое суток. Следовательно, календарь вновь оказался неточным. И вновь потребовалось вносить коррективы. </w:t>
      </w:r>
    </w:p>
    <w:p w:rsidR="00A90E6C" w:rsidRDefault="00D63792" w:rsidP="00D63792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 1582 г. папа римский Григорий XII внес свои изменения и назвал календарь григорианским. </w:t>
      </w:r>
      <w:r w:rsidR="000D21C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Подготовку реформы по указанию Григория </w:t>
      </w:r>
      <w:r w:rsidR="000D21C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val="en-US" w:eastAsia="ru-RU"/>
        </w:rPr>
        <w:t>XII</w:t>
      </w:r>
      <w:r w:rsidR="000D21C1" w:rsidRPr="00F452A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="000D21C1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осуществляли </w:t>
      </w:r>
      <w:r w:rsidR="00A90E6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астрономы Христофор </w:t>
      </w:r>
      <w:proofErr w:type="spellStart"/>
      <w:r w:rsidR="00A90E6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Клавиус</w:t>
      </w:r>
      <w:proofErr w:type="spellEnd"/>
      <w:r w:rsidR="00A90E6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 </w:t>
      </w:r>
      <w:proofErr w:type="spellStart"/>
      <w:r w:rsidR="00A90E6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Луиджи</w:t>
      </w:r>
      <w:proofErr w:type="spellEnd"/>
      <w:r w:rsidR="00A90E6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="00A90E6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Лилио</w:t>
      </w:r>
      <w:proofErr w:type="spellEnd"/>
      <w:r w:rsidR="00A90E6C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</w:p>
    <w:p w:rsidR="00A90E6C" w:rsidRDefault="00A90E6C" w:rsidP="00D63792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="00D63792"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Шло время. За много лет расхождения между юлианским и григорианским календарями составили целых 13 дней. Европа перешла на времяисчисление, предложенное папой римским. А вот Россия долгое время отдавала предпочтение юлианскому. В 1918 году при переходе на новый календарь пришлось убрать сразу 13 дней. В России было 31 января, и сразу наступило 14 февраля. И до сих пор при описании событий столетней давности во многих источниках часто указывается не одна, а две даты – старого и нового стиля.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На сегодняшний день юлианский календарь отстает от григорианского на 13 суток; эта разница сохранится до 2100 года, после чего достигнет 14 суток.</w:t>
      </w:r>
    </w:p>
    <w:p w:rsidR="000A099A" w:rsidRDefault="000A099A" w:rsidP="00D63792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0A099A" w:rsidRDefault="000A099A" w:rsidP="000A099A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4041775" cy="1930012"/>
            <wp:effectExtent l="0" t="0" r="0" b="635"/>
            <wp:docPr id="5" name="Изображение 5" descr="/Users/julianna/Desktop/календарь 198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ulianna/Desktop/календарь 1981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772" cy="19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9A" w:rsidRDefault="000A099A" w:rsidP="000A099A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D63792" w:rsidRDefault="00D63792" w:rsidP="00D63792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4934A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Необходимо заметить, что и нынешний календарь, к которому мы все привыкли, тоже несовершенен и содержит свои погрешности. Речь идет об ошибке в одни сутки, которые накапливаются за 3300 лет</w:t>
      </w:r>
    </w:p>
    <w:p w:rsidR="00074118" w:rsidRDefault="00074118" w:rsidP="00D63792">
      <w:pPr>
        <w:ind w:left="-567" w:firstLine="567"/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</w:p>
    <w:p w:rsidR="00A90E6C" w:rsidRDefault="00A90E6C" w:rsidP="00D63792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proofErr w:type="gramStart"/>
      <w:r w:rsidRPr="00A90E6C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Високосные</w:t>
      </w:r>
      <w:proofErr w:type="gramEnd"/>
      <w:r w:rsidRPr="00A90E6C"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 xml:space="preserve"> года в календарях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 За счет того, что в полный оборот вокруг Солнца Земля поворачивается вокруг своей оси не полное количество раз. То есть в году не полное количество суток</w:t>
      </w:r>
      <w:r w:rsidR="00480A7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и это происходит 365 раз, то за год набегает лишних 6 часов, а если быть точным 5 часов, 48 мину и 14 секунд. Для того, чтобы выровнять шестичасовое смещение, был введен високосный год.</w:t>
      </w: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="006E204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Три года считается</w:t>
      </w:r>
      <w:r w:rsidR="00480A7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по 365 суток, а в каждый г</w:t>
      </w:r>
      <w:r w:rsidR="006E2049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од, кратный четырем, добавляются</w:t>
      </w:r>
      <w:r w:rsidR="00480A70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одни дополнительные сутки в феврале. За 400 лет 97 високосных годов.</w:t>
      </w:r>
    </w:p>
    <w:p w:rsidR="00480A70" w:rsidRPr="00480A70" w:rsidRDefault="00480A70" w:rsidP="00D63792">
      <w:pPr>
        <w:ind w:left="-567" w:firstLine="567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Определить високосный год можно следующим образом: каждый год</w:t>
      </w:r>
      <w:r w:rsidR="000A099A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, номер которого кратен 4 високосный. Однако, каждый год кратный 100 не високосный. Однако, каждый год кратный 400 все же високосный 1600 и 2000 и.д.</w:t>
      </w:r>
    </w:p>
    <w:p w:rsidR="00D63792" w:rsidRDefault="000A099A" w:rsidP="000A099A">
      <w:pPr>
        <w:ind w:left="-567"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515235" cy="2382795"/>
            <wp:effectExtent l="0" t="0" r="0" b="5080"/>
            <wp:docPr id="6" name="Изображение 6" descr="/Users/julianna/Desktop/Високосные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ulianna/Desktop/Високосные го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11" cy="24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99A" w:rsidRDefault="000A099A" w:rsidP="00D63792">
      <w:pPr>
        <w:ind w:left="-567" w:firstLine="567"/>
      </w:pPr>
    </w:p>
    <w:p w:rsidR="000A099A" w:rsidRPr="006E2049" w:rsidRDefault="000A099A" w:rsidP="00D63792">
      <w:pPr>
        <w:ind w:left="-567" w:firstLine="567"/>
      </w:pPr>
      <w:r w:rsidRPr="006E2049">
        <w:t xml:space="preserve">Виды современных календарей. </w:t>
      </w:r>
    </w:p>
    <w:p w:rsidR="000A099A" w:rsidRDefault="000A099A" w:rsidP="00D63792">
      <w:pPr>
        <w:ind w:left="-567" w:firstLine="567"/>
      </w:pPr>
      <w:r>
        <w:t>Календарь-это вся наша жизнь, только застывшая в цифрах на бумаге. Незатейливое изобретение, без которого сложно было бы представить</w:t>
      </w:r>
      <w:r w:rsidR="00AA6B9B">
        <w:t xml:space="preserve"> нашу жизнь. Функциональность календаря не ставится под сомнение, равно как и гениальность этого предмета. В современном мире существует огромное количество видов и разновидностей календарей, которые создаются на основе нашего современного календаря, в зависимости от сфер применения, тех или иных условий, например:</w:t>
      </w:r>
    </w:p>
    <w:p w:rsidR="00AA6B9B" w:rsidRDefault="00AA6B9B" w:rsidP="00AA6B9B">
      <w:pPr>
        <w:pStyle w:val="a3"/>
        <w:numPr>
          <w:ilvl w:val="0"/>
          <w:numId w:val="6"/>
        </w:numPr>
      </w:pPr>
      <w:r>
        <w:t>Календарь народных праздников и примет на каждый день;</w:t>
      </w:r>
    </w:p>
    <w:p w:rsidR="00AA6B9B" w:rsidRDefault="00AA6B9B" w:rsidP="00AA6B9B">
      <w:pPr>
        <w:pStyle w:val="a3"/>
        <w:numPr>
          <w:ilvl w:val="0"/>
          <w:numId w:val="6"/>
        </w:numPr>
      </w:pPr>
      <w:r>
        <w:t>Православный церковный календарь;</w:t>
      </w:r>
    </w:p>
    <w:p w:rsidR="00AA6B9B" w:rsidRDefault="00AA6B9B" w:rsidP="00AA6B9B">
      <w:pPr>
        <w:pStyle w:val="a3"/>
        <w:numPr>
          <w:ilvl w:val="0"/>
          <w:numId w:val="6"/>
        </w:numPr>
      </w:pPr>
      <w:r>
        <w:t>Производственный календарь;</w:t>
      </w:r>
    </w:p>
    <w:p w:rsidR="00AA6B9B" w:rsidRDefault="00AA6B9B" w:rsidP="00AA6B9B">
      <w:pPr>
        <w:pStyle w:val="a3"/>
        <w:numPr>
          <w:ilvl w:val="0"/>
          <w:numId w:val="6"/>
        </w:numPr>
      </w:pPr>
      <w:r>
        <w:t>Восточный-астрологический календарь;</w:t>
      </w:r>
    </w:p>
    <w:p w:rsidR="00AA6B9B" w:rsidRDefault="00AA6B9B" w:rsidP="00AA6B9B">
      <w:pPr>
        <w:pStyle w:val="a3"/>
        <w:numPr>
          <w:ilvl w:val="0"/>
          <w:numId w:val="6"/>
        </w:numPr>
      </w:pPr>
      <w:r>
        <w:t>Календарь прививок;</w:t>
      </w:r>
    </w:p>
    <w:p w:rsidR="00AA6B9B" w:rsidRDefault="00AA6B9B" w:rsidP="00AA6B9B">
      <w:pPr>
        <w:pStyle w:val="a3"/>
        <w:numPr>
          <w:ilvl w:val="0"/>
          <w:numId w:val="6"/>
        </w:numPr>
      </w:pPr>
      <w:r>
        <w:t>Аграрный календарь</w:t>
      </w:r>
    </w:p>
    <w:p w:rsidR="00A04BA4" w:rsidRDefault="00AA6B9B" w:rsidP="00A04BA4">
      <w:pPr>
        <w:ind w:left="-567" w:firstLine="627"/>
      </w:pPr>
      <w:r>
        <w:t xml:space="preserve">И огромное множество других. Вы можете сами создать свой любой, для себя удобный календарь. </w:t>
      </w:r>
    </w:p>
    <w:p w:rsidR="00A04BA4" w:rsidRDefault="00A04BA4" w:rsidP="00A04BA4">
      <w:pPr>
        <w:ind w:left="-567" w:firstLine="627"/>
      </w:pPr>
    </w:p>
    <w:p w:rsidR="00A04BA4" w:rsidRPr="00A04BA4" w:rsidRDefault="00A04BA4" w:rsidP="00A04BA4">
      <w:pPr>
        <w:ind w:left="-567" w:firstLine="627"/>
        <w:jc w:val="center"/>
        <w:rPr>
          <w:b/>
        </w:rPr>
      </w:pPr>
      <w:r w:rsidRPr="00A04BA4">
        <w:rPr>
          <w:b/>
        </w:rPr>
        <w:t>Практическая часть проекта</w:t>
      </w:r>
    </w:p>
    <w:p w:rsidR="00AA6B9B" w:rsidRPr="00F452A5" w:rsidRDefault="00AA6B9B" w:rsidP="00A04BA4">
      <w:pPr>
        <w:ind w:left="-567" w:firstLine="627"/>
      </w:pPr>
      <w:r>
        <w:t xml:space="preserve">Мне стало крайне </w:t>
      </w:r>
      <w:r w:rsidR="00074118">
        <w:t>интересно,</w:t>
      </w:r>
      <w:r>
        <w:t xml:space="preserve"> и я создал </w:t>
      </w:r>
      <w:r w:rsidRPr="00F452A5">
        <w:t>“</w:t>
      </w:r>
      <w:r>
        <w:t>Календарь памятных дат нашего класса</w:t>
      </w:r>
      <w:r w:rsidRPr="00F452A5">
        <w:t>”.</w:t>
      </w:r>
    </w:p>
    <w:p w:rsidR="00785999" w:rsidRDefault="00785999" w:rsidP="00A04BA4">
      <w:pPr>
        <w:ind w:left="60"/>
        <w:rPr>
          <w:lang w:val="en-US"/>
        </w:rPr>
      </w:pPr>
    </w:p>
    <w:p w:rsidR="00785999" w:rsidRDefault="00785999" w:rsidP="00A04BA4">
      <w:pPr>
        <w:ind w:left="60"/>
        <w:rPr>
          <w:lang w:val="en-US"/>
        </w:rPr>
      </w:pPr>
      <w:r w:rsidRPr="00785999">
        <w:drawing>
          <wp:inline distT="0" distB="0" distL="0" distR="0" wp14:anchorId="2CB28ACC" wp14:editId="588374C5">
            <wp:extent cx="2435191" cy="157162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78" cy="157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5999" w:rsidRDefault="00785999" w:rsidP="00A04BA4">
      <w:pPr>
        <w:ind w:left="60"/>
        <w:rPr>
          <w:lang w:val="en-US"/>
        </w:rPr>
      </w:pPr>
      <w:r w:rsidRPr="00785999">
        <w:drawing>
          <wp:inline distT="0" distB="0" distL="0" distR="0" wp14:anchorId="3E69B72A" wp14:editId="78A4A749">
            <wp:extent cx="1557237" cy="2339975"/>
            <wp:effectExtent l="400050" t="0" r="36703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8956" cy="234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5999" w:rsidRDefault="00785999" w:rsidP="00A04BA4">
      <w:pPr>
        <w:ind w:left="60"/>
        <w:rPr>
          <w:lang w:val="en-US"/>
        </w:rPr>
      </w:pPr>
      <w:r w:rsidRPr="00785999">
        <w:lastRenderedPageBreak/>
        <w:drawing>
          <wp:inline distT="0" distB="0" distL="0" distR="0" wp14:anchorId="6EAF79BC" wp14:editId="5CDE1489">
            <wp:extent cx="1647825" cy="2197099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85" cy="219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5999" w:rsidRDefault="00785999" w:rsidP="00A04BA4">
      <w:pPr>
        <w:ind w:left="60"/>
        <w:rPr>
          <w:lang w:val="en-US"/>
        </w:rPr>
      </w:pPr>
    </w:p>
    <w:p w:rsidR="00785999" w:rsidRDefault="00785999" w:rsidP="00A04BA4">
      <w:pPr>
        <w:ind w:left="60"/>
        <w:rPr>
          <w:lang w:val="en-US"/>
        </w:rPr>
      </w:pPr>
    </w:p>
    <w:p w:rsidR="00785999" w:rsidRDefault="00785999" w:rsidP="00A04BA4">
      <w:pPr>
        <w:ind w:left="60"/>
        <w:rPr>
          <w:lang w:val="en-US"/>
        </w:rPr>
      </w:pPr>
      <w:r w:rsidRPr="00785999">
        <w:drawing>
          <wp:inline distT="0" distB="0" distL="0" distR="0" wp14:anchorId="30942BF2" wp14:editId="3F66A4A0">
            <wp:extent cx="1742974" cy="3126829"/>
            <wp:effectExtent l="685800" t="0" r="676910" b="0"/>
            <wp:docPr id="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9272" cy="313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5999" w:rsidRDefault="00785999" w:rsidP="00A04BA4">
      <w:pPr>
        <w:ind w:left="60"/>
        <w:rPr>
          <w:lang w:val="en-US"/>
        </w:rPr>
      </w:pPr>
      <w:r w:rsidRPr="00785999">
        <w:drawing>
          <wp:inline distT="0" distB="0" distL="0" distR="0" wp14:anchorId="206EC613" wp14:editId="54B181CC">
            <wp:extent cx="2164422" cy="3073561"/>
            <wp:effectExtent l="457200" t="0" r="42672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1661" cy="308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5999" w:rsidRDefault="00785999" w:rsidP="00A04BA4">
      <w:pPr>
        <w:ind w:left="60"/>
        <w:rPr>
          <w:lang w:val="en-US"/>
        </w:rPr>
      </w:pPr>
    </w:p>
    <w:p w:rsidR="00785999" w:rsidRDefault="00785999" w:rsidP="00A04BA4">
      <w:pPr>
        <w:ind w:left="60"/>
        <w:rPr>
          <w:lang w:val="en-US"/>
        </w:rPr>
      </w:pPr>
      <w:r w:rsidRPr="00785999">
        <w:lastRenderedPageBreak/>
        <w:drawing>
          <wp:inline distT="0" distB="0" distL="0" distR="0" wp14:anchorId="039A0877" wp14:editId="474381CA">
            <wp:extent cx="1873090" cy="2495550"/>
            <wp:effectExtent l="0" t="0" r="0" b="0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76" cy="24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BA4" w:rsidRDefault="00AA6B9B" w:rsidP="00A04BA4">
      <w:pPr>
        <w:ind w:left="60"/>
      </w:pPr>
      <w:r w:rsidRPr="00F452A5">
        <w:t>Для точной информации я ра</w:t>
      </w:r>
      <w:r w:rsidR="00A04BA4">
        <w:t>здал анкеты моим одноклассникам.</w:t>
      </w:r>
      <w:r w:rsidR="00A04BA4" w:rsidRPr="00A04BA4">
        <w:t xml:space="preserve"> </w:t>
      </w:r>
    </w:p>
    <w:p w:rsidR="00A04BA4" w:rsidRDefault="00A04BA4" w:rsidP="00A04BA4">
      <w:pPr>
        <w:ind w:left="60"/>
      </w:pPr>
      <w:r>
        <w:t>Анкета для моих одноклассников состоит из следующих вопросов:</w:t>
      </w:r>
    </w:p>
    <w:p w:rsidR="00A04BA4" w:rsidRDefault="00A04BA4" w:rsidP="00A04BA4">
      <w:pPr>
        <w:pStyle w:val="a3"/>
        <w:numPr>
          <w:ilvl w:val="0"/>
          <w:numId w:val="4"/>
        </w:numPr>
      </w:pPr>
      <w:r>
        <w:t>Что такое календарь?</w:t>
      </w:r>
    </w:p>
    <w:p w:rsidR="00A04BA4" w:rsidRDefault="00A04BA4" w:rsidP="00A04BA4">
      <w:pPr>
        <w:pStyle w:val="a3"/>
        <w:numPr>
          <w:ilvl w:val="0"/>
          <w:numId w:val="4"/>
        </w:numPr>
      </w:pPr>
      <w:r>
        <w:t>Дата вашего рождения.</w:t>
      </w:r>
    </w:p>
    <w:p w:rsidR="00A04BA4" w:rsidRDefault="00A04BA4" w:rsidP="00A04BA4">
      <w:pPr>
        <w:pStyle w:val="a3"/>
        <w:numPr>
          <w:ilvl w:val="0"/>
          <w:numId w:val="4"/>
        </w:numPr>
      </w:pPr>
      <w:r>
        <w:t>Какой  сегодня день, месяц, год и какой день недели?</w:t>
      </w:r>
    </w:p>
    <w:p w:rsidR="00A04BA4" w:rsidRDefault="00A04BA4" w:rsidP="00A04BA4">
      <w:pPr>
        <w:pStyle w:val="a3"/>
        <w:numPr>
          <w:ilvl w:val="0"/>
          <w:numId w:val="4"/>
        </w:numPr>
      </w:pPr>
      <w:r>
        <w:t>Какой сейчас век?</w:t>
      </w:r>
    </w:p>
    <w:p w:rsidR="00074118" w:rsidRDefault="00A04BA4" w:rsidP="00A04BA4">
      <w:pPr>
        <w:pStyle w:val="a3"/>
        <w:numPr>
          <w:ilvl w:val="0"/>
          <w:numId w:val="4"/>
        </w:numPr>
      </w:pPr>
      <w:r>
        <w:t xml:space="preserve">Является ли 2018 век високосным? </w:t>
      </w:r>
    </w:p>
    <w:p w:rsidR="00A04BA4" w:rsidRDefault="00A04BA4" w:rsidP="00A04BA4">
      <w:pPr>
        <w:pStyle w:val="a3"/>
        <w:numPr>
          <w:ilvl w:val="0"/>
          <w:numId w:val="4"/>
        </w:numPr>
      </w:pPr>
      <w:r>
        <w:t xml:space="preserve">Чем отличается високосный год от не високосного? </w:t>
      </w:r>
    </w:p>
    <w:p w:rsidR="00A04BA4" w:rsidRPr="00F452A5" w:rsidRDefault="00A04BA4" w:rsidP="00A04BA4">
      <w:pPr>
        <w:ind w:left="-567" w:firstLine="567"/>
      </w:pPr>
    </w:p>
    <w:p w:rsidR="00AA6B9B" w:rsidRDefault="00AA6B9B" w:rsidP="00AA6B9B">
      <w:pPr>
        <w:ind w:left="60"/>
      </w:pPr>
    </w:p>
    <w:p w:rsidR="00785999" w:rsidRPr="00785999" w:rsidRDefault="00785999" w:rsidP="00AA6B9B">
      <w:pPr>
        <w:ind w:left="60"/>
        <w:rPr>
          <w:b/>
        </w:rPr>
      </w:pPr>
    </w:p>
    <w:p w:rsidR="006E2049" w:rsidRDefault="006E2049" w:rsidP="00785999">
      <w:pPr>
        <w:rPr>
          <w:b/>
        </w:rPr>
      </w:pPr>
      <w:r w:rsidRPr="006E2049">
        <w:rPr>
          <w:b/>
        </w:rPr>
        <w:t>Заключение.</w:t>
      </w:r>
    </w:p>
    <w:p w:rsidR="006E2049" w:rsidRPr="00F452A5" w:rsidRDefault="009E1230" w:rsidP="006E2049">
      <w:pPr>
        <w:ind w:left="-567" w:firstLine="567"/>
      </w:pPr>
      <w:r>
        <w:t xml:space="preserve">В заключении хочу сказать, что выбранная тема проекта </w:t>
      </w:r>
      <w:r w:rsidRPr="00F452A5">
        <w:t>“</w:t>
      </w:r>
      <w:r>
        <w:t>История календаря</w:t>
      </w:r>
      <w:r w:rsidRPr="00F452A5">
        <w:t>” открыла для меня главный вопрос: как создавался календарь, по которому велось и ведется летоисчисление. Мое исследование</w:t>
      </w:r>
      <w:r w:rsidR="00D721A1" w:rsidRPr="00F452A5">
        <w:t xml:space="preserve"> </w:t>
      </w:r>
      <w:r w:rsidRPr="00F452A5">
        <w:t xml:space="preserve">считаю состоявшимся, так как поставленная цель достигнута и решены </w:t>
      </w:r>
      <w:r w:rsidR="00A04BA4" w:rsidRPr="00F452A5">
        <w:t>намеченные</w:t>
      </w:r>
      <w:r w:rsidRPr="00F452A5">
        <w:t xml:space="preserve"> задачи</w:t>
      </w:r>
      <w:r w:rsidR="00D721A1" w:rsidRPr="00F452A5">
        <w:t>. Мною был найден, отобран и изучен материал о том</w:t>
      </w:r>
      <w:r w:rsidR="00A04BA4">
        <w:t>,</w:t>
      </w:r>
      <w:r w:rsidR="00D721A1" w:rsidRPr="00F452A5">
        <w:t xml:space="preserve"> как вообще появился календарь, кому и для чего это было нужно, и в целом, о календарных системах  используемых ранее и в настоящее время.</w:t>
      </w:r>
    </w:p>
    <w:p w:rsidR="00D721A1" w:rsidRPr="00F452A5" w:rsidRDefault="00D721A1" w:rsidP="006E2049">
      <w:pPr>
        <w:ind w:left="-567" w:firstLine="567"/>
      </w:pPr>
    </w:p>
    <w:p w:rsidR="00D721A1" w:rsidRPr="00F452A5" w:rsidRDefault="00D721A1" w:rsidP="006E2049">
      <w:pPr>
        <w:ind w:left="-567" w:firstLine="567"/>
      </w:pPr>
    </w:p>
    <w:p w:rsidR="00D721A1" w:rsidRPr="00F452A5" w:rsidRDefault="00D721A1" w:rsidP="006E2049">
      <w:pPr>
        <w:ind w:left="-567" w:firstLine="567"/>
      </w:pPr>
    </w:p>
    <w:sectPr w:rsidR="00D721A1" w:rsidRPr="00F452A5" w:rsidSect="004C0B8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D4FE2"/>
    <w:multiLevelType w:val="hybridMultilevel"/>
    <w:tmpl w:val="90B05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D13CE"/>
    <w:multiLevelType w:val="hybridMultilevel"/>
    <w:tmpl w:val="E95AADF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436E189C"/>
    <w:multiLevelType w:val="hybridMultilevel"/>
    <w:tmpl w:val="B476A14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5CDB12AE"/>
    <w:multiLevelType w:val="hybridMultilevel"/>
    <w:tmpl w:val="F0E4E9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1152971"/>
    <w:multiLevelType w:val="hybridMultilevel"/>
    <w:tmpl w:val="328C85E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6A1F00D3"/>
    <w:multiLevelType w:val="hybridMultilevel"/>
    <w:tmpl w:val="814E1F4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0E88"/>
    <w:rsid w:val="00030A51"/>
    <w:rsid w:val="00074118"/>
    <w:rsid w:val="000A099A"/>
    <w:rsid w:val="000D21C1"/>
    <w:rsid w:val="00221FE8"/>
    <w:rsid w:val="002A223A"/>
    <w:rsid w:val="002E793A"/>
    <w:rsid w:val="003354F7"/>
    <w:rsid w:val="003E0E88"/>
    <w:rsid w:val="00467EEE"/>
    <w:rsid w:val="00480A70"/>
    <w:rsid w:val="004C0B80"/>
    <w:rsid w:val="004F64C3"/>
    <w:rsid w:val="005F4076"/>
    <w:rsid w:val="00615F8F"/>
    <w:rsid w:val="006B4FB6"/>
    <w:rsid w:val="006E2049"/>
    <w:rsid w:val="00785999"/>
    <w:rsid w:val="009E1230"/>
    <w:rsid w:val="00A04BA4"/>
    <w:rsid w:val="00A90E6C"/>
    <w:rsid w:val="00AA6B9B"/>
    <w:rsid w:val="00C23273"/>
    <w:rsid w:val="00D63792"/>
    <w:rsid w:val="00D721A1"/>
    <w:rsid w:val="00F37E99"/>
    <w:rsid w:val="00F452A5"/>
    <w:rsid w:val="00F8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93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E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2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F0B7375</Template>
  <TotalTime>352</TotalTime>
  <Pages>6</Pages>
  <Words>1043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Татьяна И. Капитанова</cp:lastModifiedBy>
  <cp:revision>5</cp:revision>
  <dcterms:created xsi:type="dcterms:W3CDTF">2018-01-11T12:56:00Z</dcterms:created>
  <dcterms:modified xsi:type="dcterms:W3CDTF">2018-03-01T08:07:00Z</dcterms:modified>
</cp:coreProperties>
</file>