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D1" w:rsidRDefault="000569D1" w:rsidP="006412D9">
      <w:pPr>
        <w:spacing w:before="100" w:beforeAutospacing="1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69D1" w:rsidRDefault="000569D1" w:rsidP="006412D9">
      <w:pPr>
        <w:spacing w:before="100" w:beforeAutospacing="1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69D1" w:rsidRDefault="000569D1" w:rsidP="006412D9">
      <w:pPr>
        <w:spacing w:before="100" w:beforeAutospacing="1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69D1" w:rsidRDefault="000569D1" w:rsidP="006412D9">
      <w:pPr>
        <w:spacing w:before="100" w:beforeAutospacing="1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3FC5" w:rsidRDefault="002B2C64" w:rsidP="006412D9">
      <w:pPr>
        <w:spacing w:before="100" w:beforeAutospacing="1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3A9">
        <w:rPr>
          <w:rFonts w:ascii="Times New Roman" w:hAnsi="Times New Roman" w:cs="Times New Roman"/>
          <w:b/>
          <w:bCs/>
          <w:sz w:val="28"/>
          <w:szCs w:val="28"/>
        </w:rPr>
        <w:t>Прое</w:t>
      </w:r>
      <w:r w:rsidR="00F53FC5">
        <w:rPr>
          <w:rFonts w:ascii="Times New Roman" w:hAnsi="Times New Roman" w:cs="Times New Roman"/>
          <w:b/>
          <w:bCs/>
          <w:sz w:val="28"/>
          <w:szCs w:val="28"/>
        </w:rPr>
        <w:t>кт</w:t>
      </w:r>
    </w:p>
    <w:p w:rsidR="002B2C64" w:rsidRPr="009773A9" w:rsidRDefault="003949ED" w:rsidP="006412D9">
      <w:pPr>
        <w:spacing w:before="100" w:beforeAutospacing="1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Российские ж</w:t>
      </w:r>
      <w:r w:rsidR="002B2C64" w:rsidRPr="009773A9">
        <w:rPr>
          <w:rFonts w:ascii="Times New Roman" w:hAnsi="Times New Roman" w:cs="Times New Roman"/>
          <w:b/>
          <w:bCs/>
          <w:sz w:val="28"/>
          <w:szCs w:val="28"/>
        </w:rPr>
        <w:t>елезные дороги: прошлое, настоящее, будущее.</w:t>
      </w:r>
    </w:p>
    <w:bookmarkEnd w:id="0"/>
    <w:p w:rsidR="000569D1" w:rsidRDefault="000569D1" w:rsidP="006412D9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</w:rPr>
      </w:pPr>
    </w:p>
    <w:p w:rsidR="006412D9" w:rsidRDefault="006412D9" w:rsidP="006412D9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</w:rPr>
      </w:pPr>
    </w:p>
    <w:p w:rsidR="006412D9" w:rsidRDefault="006412D9" w:rsidP="006412D9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</w:rPr>
      </w:pPr>
    </w:p>
    <w:p w:rsidR="000B6514" w:rsidRDefault="000B6514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  <w:lang w:val="en-US"/>
        </w:rPr>
      </w:pPr>
    </w:p>
    <w:p w:rsidR="000B6514" w:rsidRDefault="000B6514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  <w:lang w:val="en-US"/>
        </w:rPr>
      </w:pPr>
    </w:p>
    <w:p w:rsidR="000B6514" w:rsidRDefault="000B6514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  <w:lang w:val="en-US"/>
        </w:rPr>
      </w:pPr>
    </w:p>
    <w:p w:rsidR="00A93366" w:rsidRPr="00DA7705" w:rsidRDefault="00A93366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</w:rPr>
      </w:pPr>
      <w:r w:rsidRPr="00DA7705">
        <w:rPr>
          <w:rFonts w:ascii="Times New Roman" w:hAnsi="Times New Roman"/>
          <w:b/>
          <w:sz w:val="28"/>
          <w:szCs w:val="28"/>
        </w:rPr>
        <w:t>Автор:</w:t>
      </w:r>
    </w:p>
    <w:p w:rsidR="00A93366" w:rsidRPr="00DA7705" w:rsidRDefault="00A93366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Андриенко Павел</w:t>
      </w:r>
      <w:r w:rsidRPr="00DA7705">
        <w:rPr>
          <w:rFonts w:ascii="Times New Roman" w:hAnsi="Times New Roman"/>
          <w:b/>
          <w:sz w:val="28"/>
          <w:szCs w:val="28"/>
        </w:rPr>
        <w:t>,</w:t>
      </w:r>
    </w:p>
    <w:p w:rsidR="00A93366" w:rsidRPr="00DA7705" w:rsidRDefault="00A93366" w:rsidP="008C20AA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</w:rPr>
      </w:pPr>
      <w:r w:rsidRPr="00DA7705">
        <w:rPr>
          <w:rFonts w:ascii="Times New Roman" w:hAnsi="Times New Roman"/>
          <w:b/>
          <w:sz w:val="28"/>
          <w:szCs w:val="28"/>
        </w:rPr>
        <w:t>АНО «</w:t>
      </w:r>
      <w:r w:rsidR="00393343">
        <w:rPr>
          <w:rFonts w:ascii="Times New Roman" w:hAnsi="Times New Roman"/>
          <w:b/>
          <w:sz w:val="28"/>
          <w:szCs w:val="28"/>
        </w:rPr>
        <w:t>Павловская гимназия», 3 Б класс</w:t>
      </w:r>
      <w:r w:rsidRPr="00DA7705">
        <w:rPr>
          <w:rFonts w:ascii="Times New Roman" w:hAnsi="Times New Roman"/>
          <w:b/>
          <w:sz w:val="28"/>
          <w:szCs w:val="28"/>
        </w:rPr>
        <w:t xml:space="preserve"> </w:t>
      </w:r>
    </w:p>
    <w:p w:rsidR="00A93366" w:rsidRPr="00DA7705" w:rsidRDefault="00A93366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</w:rPr>
      </w:pPr>
      <w:r w:rsidRPr="00DA7705">
        <w:rPr>
          <w:rFonts w:ascii="Times New Roman" w:hAnsi="Times New Roman"/>
          <w:b/>
          <w:sz w:val="28"/>
          <w:szCs w:val="28"/>
        </w:rPr>
        <w:t>Руководитель проекта:</w:t>
      </w:r>
    </w:p>
    <w:p w:rsidR="00A93366" w:rsidRPr="00DA7705" w:rsidRDefault="00A93366" w:rsidP="006412D9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</w:rPr>
      </w:pPr>
      <w:r w:rsidRPr="00DA7705">
        <w:rPr>
          <w:rFonts w:ascii="Times New Roman" w:hAnsi="Times New Roman"/>
          <w:b/>
          <w:sz w:val="28"/>
          <w:szCs w:val="28"/>
        </w:rPr>
        <w:t>Капитанова Татьяна Ивановна,</w:t>
      </w:r>
    </w:p>
    <w:p w:rsidR="002B2C64" w:rsidRPr="000B6514" w:rsidRDefault="000B6514" w:rsidP="000B6514">
      <w:pPr>
        <w:spacing w:after="0" w:line="360" w:lineRule="auto"/>
        <w:ind w:left="6804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учитель начальных классов</w:t>
      </w:r>
    </w:p>
    <w:p w:rsidR="000B6514" w:rsidRDefault="000B6514" w:rsidP="000B6514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0B6514" w:rsidRDefault="000B6514" w:rsidP="000B6514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0B6514" w:rsidRDefault="000B6514" w:rsidP="000B6514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B2C64" w:rsidRDefault="002B2C64" w:rsidP="000B6514">
      <w:pPr>
        <w:spacing w:before="100" w:beforeAutospacing="1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bookmarkStart w:id="1" w:name="_Toc498250248" w:displacedByCustomXml="next"/>
    <w:bookmarkStart w:id="2" w:name="_Toc498250264" w:displacedByCustomXml="next"/>
    <w:bookmarkStart w:id="3" w:name="_Toc498250448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82256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81403" w:rsidRDefault="00981403">
          <w:pPr>
            <w:pStyle w:val="aa"/>
          </w:pPr>
        </w:p>
        <w:p w:rsidR="00F86F8D" w:rsidRDefault="00104800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r>
            <w:fldChar w:fldCharType="begin"/>
          </w:r>
          <w:r w:rsidR="00981403">
            <w:instrText xml:space="preserve"> TOC \o "1-3" \h \z \u </w:instrText>
          </w:r>
          <w:r>
            <w:fldChar w:fldCharType="separate"/>
          </w:r>
          <w:hyperlink w:anchor="_Toc498257976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Введение</w:t>
            </w:r>
            <w:r w:rsidR="00F86F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77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Глава 1. Теоретическая часть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_Toc498257977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4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78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1.1. Прошлое: когда появились первые рельсы и паровые машины?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_Toc498257978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4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79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1.2. Прошлое: 1834 год – «чугунный колесопровод» Черепановых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_Toc498257979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5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0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1.3. Прошлое: первая российская железная дорога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_Toc498257980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5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1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1.4.Прошлое: первая  железнодорожная магистраль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_Toc498257981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6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2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1.5. Настоящее железных дорог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_Toc498257982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7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3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1.6. Будущее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_Toc498257983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9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4" w:history="1">
            <w:r w:rsidR="00393343">
              <w:rPr>
                <w:rStyle w:val="a4"/>
                <w:rFonts w:ascii="Times New Roman" w:hAnsi="Times New Roman"/>
                <w:b/>
                <w:noProof/>
              </w:rPr>
              <w:t>Мои выводы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_Toc498257984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9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5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Глава 2. Практическая часть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_Toc498257985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10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6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2.1. Игра-викторина «Путешествие из Москвы в Санкт-Петербург»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_Toc498257986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10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7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Заключение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_Toc498257987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11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8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Список используемых ресурсов: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_Toc498257988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11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F86F8D" w:rsidRDefault="000B6514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498257989" w:history="1">
            <w:r w:rsidR="00F86F8D" w:rsidRPr="00F666CA">
              <w:rPr>
                <w:rStyle w:val="a4"/>
                <w:rFonts w:ascii="Times New Roman" w:hAnsi="Times New Roman"/>
                <w:b/>
                <w:noProof/>
              </w:rPr>
              <w:t>Иллюстрации</w:t>
            </w:r>
            <w:r w:rsidR="00F86F8D">
              <w:rPr>
                <w:noProof/>
                <w:webHidden/>
              </w:rPr>
              <w:tab/>
            </w:r>
            <w:r w:rsidR="00104800">
              <w:rPr>
                <w:noProof/>
                <w:webHidden/>
              </w:rPr>
              <w:fldChar w:fldCharType="begin"/>
            </w:r>
            <w:r w:rsidR="00F86F8D">
              <w:rPr>
                <w:noProof/>
                <w:webHidden/>
              </w:rPr>
              <w:instrText xml:space="preserve"> PAGEREF _Toc498257989 \h </w:instrText>
            </w:r>
            <w:r w:rsidR="00104800">
              <w:rPr>
                <w:noProof/>
                <w:webHidden/>
              </w:rPr>
            </w:r>
            <w:r w:rsidR="00104800">
              <w:rPr>
                <w:noProof/>
                <w:webHidden/>
              </w:rPr>
              <w:fldChar w:fldCharType="separate"/>
            </w:r>
            <w:r w:rsidR="003F1226">
              <w:rPr>
                <w:noProof/>
                <w:webHidden/>
              </w:rPr>
              <w:t>13</w:t>
            </w:r>
            <w:r w:rsidR="00104800">
              <w:rPr>
                <w:noProof/>
                <w:webHidden/>
              </w:rPr>
              <w:fldChar w:fldCharType="end"/>
            </w:r>
          </w:hyperlink>
        </w:p>
        <w:p w:rsidR="00981403" w:rsidRDefault="00104800">
          <w:r>
            <w:rPr>
              <w:b/>
              <w:bCs/>
            </w:rPr>
            <w:fldChar w:fldCharType="end"/>
          </w:r>
        </w:p>
      </w:sdtContent>
    </w:sdt>
    <w:p w:rsidR="00981403" w:rsidRDefault="00981403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9773A9" w:rsidRPr="006412D9" w:rsidRDefault="002B2C64" w:rsidP="00981403">
      <w:pPr>
        <w:pStyle w:val="1"/>
        <w:spacing w:before="100" w:beforeAutospacing="1" w:line="360" w:lineRule="auto"/>
        <w:jc w:val="center"/>
      </w:pPr>
      <w:bookmarkStart w:id="4" w:name="_Toc498257976"/>
      <w:r w:rsidRPr="009814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3"/>
      <w:bookmarkEnd w:id="2"/>
      <w:bookmarkEnd w:id="1"/>
      <w:bookmarkEnd w:id="4"/>
    </w:p>
    <w:p w:rsidR="00E80A7F" w:rsidRPr="00291084" w:rsidRDefault="0069556D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выбрал эту тему, потому что м</w:t>
      </w:r>
      <w:r w:rsidR="00E80A7F" w:rsidRPr="00403ACA">
        <w:rPr>
          <w:rFonts w:ascii="Times New Roman" w:hAnsi="Times New Roman" w:cs="Times New Roman"/>
          <w:sz w:val="24"/>
          <w:szCs w:val="24"/>
        </w:rPr>
        <w:t xml:space="preserve">оя семья связана с железными дорогами более 100 лет. Мои прадедушка работал на </w:t>
      </w:r>
      <w:r w:rsidR="00E80A7F" w:rsidRPr="00291084">
        <w:rPr>
          <w:rFonts w:ascii="Times New Roman" w:hAnsi="Times New Roman" w:cs="Times New Roman"/>
          <w:sz w:val="24"/>
          <w:szCs w:val="24"/>
        </w:rPr>
        <w:t>железной дороге во время 2-й Мировой войны.  А его отец тоже был железнодорожником с  1912 года.</w:t>
      </w:r>
    </w:p>
    <w:p w:rsidR="00E80A7F" w:rsidRPr="00291084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1084">
        <w:rPr>
          <w:rFonts w:ascii="Times New Roman" w:hAnsi="Times New Roman" w:cs="Times New Roman"/>
          <w:sz w:val="24"/>
          <w:szCs w:val="24"/>
        </w:rPr>
        <w:t xml:space="preserve"> Мне захотелось как можно </w:t>
      </w:r>
      <w:r w:rsidR="004635EB" w:rsidRPr="00291084">
        <w:rPr>
          <w:rFonts w:ascii="Times New Roman" w:hAnsi="Times New Roman" w:cs="Times New Roman"/>
          <w:sz w:val="24"/>
          <w:szCs w:val="24"/>
        </w:rPr>
        <w:t>больше узнать</w:t>
      </w:r>
      <w:r w:rsidRPr="00291084">
        <w:rPr>
          <w:rFonts w:ascii="Times New Roman" w:hAnsi="Times New Roman" w:cs="Times New Roman"/>
          <w:sz w:val="24"/>
          <w:szCs w:val="24"/>
        </w:rPr>
        <w:t xml:space="preserve"> об истории железных дорог России. </w:t>
      </w:r>
      <w:r w:rsidRPr="00291084">
        <w:rPr>
          <w:rFonts w:ascii="Times New Roman" w:hAnsi="Times New Roman" w:cs="Times New Roman"/>
          <w:iCs/>
          <w:sz w:val="24"/>
          <w:szCs w:val="24"/>
        </w:rPr>
        <w:t xml:space="preserve">Еще мне очень хочется, чтобы в России стало больше современных скоростных поездов! Вот я и решил узнать, когда же это случится, и что вообще ждет железные дороги в будущем? </w:t>
      </w:r>
    </w:p>
    <w:p w:rsidR="00E80A7F" w:rsidRDefault="002B2C64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1084">
        <w:rPr>
          <w:rFonts w:ascii="Times New Roman" w:hAnsi="Times New Roman" w:cs="Times New Roman"/>
          <w:sz w:val="24"/>
          <w:szCs w:val="24"/>
        </w:rPr>
        <w:t>Счита</w:t>
      </w:r>
      <w:r w:rsidR="0069556D" w:rsidRPr="00291084">
        <w:rPr>
          <w:rFonts w:ascii="Times New Roman" w:hAnsi="Times New Roman" w:cs="Times New Roman"/>
          <w:sz w:val="24"/>
          <w:szCs w:val="24"/>
        </w:rPr>
        <w:t>ю</w:t>
      </w:r>
      <w:r w:rsidRPr="00291084">
        <w:rPr>
          <w:rFonts w:ascii="Times New Roman" w:hAnsi="Times New Roman" w:cs="Times New Roman"/>
          <w:sz w:val="24"/>
          <w:szCs w:val="24"/>
        </w:rPr>
        <w:t xml:space="preserve">, что данная тема интересна и </w:t>
      </w:r>
      <w:r w:rsidRPr="00291084">
        <w:rPr>
          <w:rFonts w:ascii="Times New Roman" w:hAnsi="Times New Roman" w:cs="Times New Roman"/>
          <w:b/>
          <w:sz w:val="24"/>
          <w:szCs w:val="24"/>
        </w:rPr>
        <w:t>актуальна</w:t>
      </w:r>
      <w:r w:rsidRPr="00291084">
        <w:rPr>
          <w:rFonts w:ascii="Times New Roman" w:hAnsi="Times New Roman" w:cs="Times New Roman"/>
          <w:sz w:val="24"/>
          <w:szCs w:val="24"/>
        </w:rPr>
        <w:t xml:space="preserve"> тем,</w:t>
      </w:r>
      <w:r w:rsidRPr="00291084">
        <w:rPr>
          <w:rFonts w:ascii="Times New Roman" w:hAnsi="Times New Roman"/>
          <w:sz w:val="24"/>
          <w:szCs w:val="24"/>
        </w:rPr>
        <w:t xml:space="preserve"> что </w:t>
      </w:r>
      <w:r w:rsidRPr="00291084">
        <w:rPr>
          <w:rFonts w:ascii="Times New Roman" w:hAnsi="Times New Roman" w:cs="Times New Roman"/>
          <w:sz w:val="24"/>
          <w:szCs w:val="24"/>
        </w:rPr>
        <w:t>м</w:t>
      </w:r>
      <w:r w:rsidR="00E80A7F" w:rsidRPr="00291084">
        <w:rPr>
          <w:rFonts w:ascii="Times New Roman" w:hAnsi="Times New Roman" w:cs="Times New Roman"/>
          <w:sz w:val="24"/>
          <w:szCs w:val="24"/>
        </w:rPr>
        <w:t>ногие люди, отправляясь в дорогу, предпочитают поез</w:t>
      </w:r>
      <w:r w:rsidRPr="00291084">
        <w:rPr>
          <w:rFonts w:ascii="Times New Roman" w:hAnsi="Times New Roman" w:cs="Times New Roman"/>
          <w:sz w:val="24"/>
          <w:szCs w:val="24"/>
        </w:rPr>
        <w:t>да.  Поезда не могут двигаться с</w:t>
      </w:r>
      <w:r w:rsidR="00E80A7F" w:rsidRPr="00291084">
        <w:rPr>
          <w:rFonts w:ascii="Times New Roman" w:hAnsi="Times New Roman" w:cs="Times New Roman"/>
          <w:sz w:val="24"/>
          <w:szCs w:val="24"/>
        </w:rPr>
        <w:t xml:space="preserve">о скоростью </w:t>
      </w:r>
      <w:r w:rsidR="004635EB" w:rsidRPr="00291084">
        <w:rPr>
          <w:rFonts w:ascii="Times New Roman" w:hAnsi="Times New Roman" w:cs="Times New Roman"/>
          <w:sz w:val="24"/>
          <w:szCs w:val="24"/>
        </w:rPr>
        <w:t>самолета, но</w:t>
      </w:r>
      <w:r w:rsidR="00E80A7F" w:rsidRPr="00291084">
        <w:rPr>
          <w:rFonts w:ascii="Times New Roman" w:hAnsi="Times New Roman" w:cs="Times New Roman"/>
          <w:sz w:val="24"/>
          <w:szCs w:val="24"/>
        </w:rPr>
        <w:t xml:space="preserve"> они не зависят от капризов погоды и доставляют </w:t>
      </w:r>
      <w:r w:rsidR="00291084" w:rsidRPr="00291084">
        <w:rPr>
          <w:rFonts w:ascii="Times New Roman" w:hAnsi="Times New Roman" w:cs="Times New Roman"/>
          <w:sz w:val="24"/>
          <w:szCs w:val="24"/>
        </w:rPr>
        <w:t>людей в</w:t>
      </w:r>
      <w:r w:rsidR="00E80A7F" w:rsidRPr="00291084">
        <w:rPr>
          <w:rFonts w:ascii="Times New Roman" w:hAnsi="Times New Roman" w:cs="Times New Roman"/>
          <w:sz w:val="24"/>
          <w:szCs w:val="24"/>
        </w:rPr>
        <w:t xml:space="preserve"> нужное место. </w:t>
      </w:r>
      <w:r w:rsidR="00E80A7F" w:rsidRPr="00A75319">
        <w:rPr>
          <w:rFonts w:ascii="Times New Roman" w:hAnsi="Times New Roman" w:cs="Times New Roman"/>
          <w:b/>
          <w:sz w:val="24"/>
          <w:szCs w:val="24"/>
        </w:rPr>
        <w:t>Железные дороги являют главным перевозчиком грузов</w:t>
      </w:r>
      <w:r w:rsidR="00655080" w:rsidRPr="00A7531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55080" w:rsidRPr="00291084">
        <w:rPr>
          <w:rFonts w:ascii="Times New Roman" w:hAnsi="Times New Roman" w:cs="Times New Roman"/>
          <w:sz w:val="24"/>
          <w:szCs w:val="24"/>
        </w:rPr>
        <w:t xml:space="preserve"> </w:t>
      </w:r>
      <w:r w:rsidR="00E80A7F" w:rsidRPr="00291084">
        <w:rPr>
          <w:rFonts w:ascii="Times New Roman" w:hAnsi="Times New Roman" w:cs="Times New Roman"/>
          <w:sz w:val="24"/>
          <w:szCs w:val="24"/>
        </w:rPr>
        <w:t>На железную дорогу приходится 80% грузовых перевозок и 40% пассажирских перевозок.</w:t>
      </w:r>
    </w:p>
    <w:p w:rsidR="00A75319" w:rsidRPr="00291084" w:rsidRDefault="00A75319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EAD">
        <w:rPr>
          <w:rFonts w:ascii="Times New Roman" w:hAnsi="Times New Roman" w:cs="Times New Roman"/>
          <w:b/>
          <w:sz w:val="24"/>
          <w:szCs w:val="24"/>
        </w:rPr>
        <w:t>Практическая значи</w:t>
      </w:r>
      <w:r w:rsidR="00EE3EAD" w:rsidRPr="00EE3EAD">
        <w:rPr>
          <w:rFonts w:ascii="Times New Roman" w:hAnsi="Times New Roman" w:cs="Times New Roman"/>
          <w:b/>
          <w:sz w:val="24"/>
          <w:szCs w:val="24"/>
        </w:rPr>
        <w:t>мость</w:t>
      </w:r>
      <w:r w:rsidR="00EE3EAD">
        <w:rPr>
          <w:rFonts w:ascii="Times New Roman" w:hAnsi="Times New Roman" w:cs="Times New Roman"/>
          <w:sz w:val="24"/>
          <w:szCs w:val="24"/>
        </w:rPr>
        <w:t xml:space="preserve"> проекта заключается в том,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EE3EAD">
        <w:rPr>
          <w:rFonts w:ascii="Times New Roman" w:hAnsi="Times New Roman" w:cs="Times New Roman"/>
          <w:sz w:val="24"/>
          <w:szCs w:val="24"/>
        </w:rPr>
        <w:t>во-первых, продукт проекта «Игр</w:t>
      </w:r>
      <w:proofErr w:type="gramStart"/>
      <w:r w:rsidR="00EE3EA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EE3EAD">
        <w:rPr>
          <w:rFonts w:ascii="Times New Roman" w:hAnsi="Times New Roman" w:cs="Times New Roman"/>
          <w:sz w:val="24"/>
          <w:szCs w:val="24"/>
        </w:rPr>
        <w:t xml:space="preserve"> путешествие» поможет воспитанникам детского сада и младшим школьникам в изучении окружающего мира, для повышения общеобразовательного уровня,  во- вторых, знания помогут мне планировать железнодорожные маршруты и путешествия для моей семьи.</w:t>
      </w:r>
    </w:p>
    <w:p w:rsidR="009773A9" w:rsidRDefault="009773A9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58">
        <w:rPr>
          <w:rFonts w:ascii="Times New Roman" w:hAnsi="Times New Roman" w:cs="Times New Roman"/>
          <w:b/>
          <w:sz w:val="24"/>
          <w:szCs w:val="24"/>
        </w:rPr>
        <w:t>При работе над проектом я поставил</w:t>
      </w:r>
      <w:r>
        <w:rPr>
          <w:rFonts w:ascii="Times New Roman" w:hAnsi="Times New Roman" w:cs="Times New Roman"/>
          <w:sz w:val="24"/>
          <w:szCs w:val="24"/>
        </w:rPr>
        <w:t xml:space="preserve"> цель</w:t>
      </w:r>
      <w:r w:rsidR="002B2C6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узнать – останутся ли в будущем</w:t>
      </w:r>
      <w:r w:rsidR="00241D58">
        <w:rPr>
          <w:rFonts w:ascii="Times New Roman" w:hAnsi="Times New Roman" w:cs="Times New Roman"/>
          <w:sz w:val="24"/>
          <w:szCs w:val="24"/>
        </w:rPr>
        <w:t xml:space="preserve"> поезда и будут ли дороги по-</w:t>
      </w:r>
      <w:r>
        <w:rPr>
          <w:rFonts w:ascii="Times New Roman" w:hAnsi="Times New Roman" w:cs="Times New Roman"/>
          <w:sz w:val="24"/>
          <w:szCs w:val="24"/>
        </w:rPr>
        <w:t>прежнему железными</w:t>
      </w:r>
      <w:r w:rsidR="00241D58">
        <w:rPr>
          <w:rFonts w:ascii="Times New Roman" w:hAnsi="Times New Roman" w:cs="Times New Roman"/>
          <w:sz w:val="24"/>
          <w:szCs w:val="24"/>
        </w:rPr>
        <w:t>?</w:t>
      </w:r>
    </w:p>
    <w:p w:rsidR="002B2C64" w:rsidRPr="002B2C64" w:rsidRDefault="000457BC" w:rsidP="006412D9">
      <w:pPr>
        <w:spacing w:before="100" w:before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>Не все мои друзья</w:t>
      </w:r>
      <w:r w:rsidR="00E80A7F" w:rsidRPr="00403ACA">
        <w:rPr>
          <w:rFonts w:ascii="Times New Roman" w:hAnsi="Times New Roman" w:cs="Times New Roman"/>
          <w:sz w:val="24"/>
          <w:szCs w:val="24"/>
        </w:rPr>
        <w:t xml:space="preserve"> разделяют мой интерес </w:t>
      </w:r>
      <w:proofErr w:type="gramStart"/>
      <w:r w:rsidR="00E80A7F" w:rsidRPr="00403ACA">
        <w:rPr>
          <w:rFonts w:ascii="Times New Roman" w:hAnsi="Times New Roman" w:cs="Times New Roman"/>
          <w:sz w:val="24"/>
          <w:szCs w:val="24"/>
        </w:rPr>
        <w:t>к ж</w:t>
      </w:r>
      <w:proofErr w:type="gramEnd"/>
      <w:r w:rsidR="00E80A7F" w:rsidRPr="00403ACA">
        <w:rPr>
          <w:rFonts w:ascii="Times New Roman" w:hAnsi="Times New Roman" w:cs="Times New Roman"/>
          <w:sz w:val="24"/>
          <w:szCs w:val="24"/>
        </w:rPr>
        <w:t>/д транспорту, некоторые даже думают, что железные дороги очень скоро исчезнут – сейчас техника развивается так быстро, что можно ожидать чего угодно. Это только подхлестнуло мое стремление узнать правду о будущем железных дорог в России через 20 лет (когда я вырасту) и общее направление их развития в мире.</w:t>
      </w:r>
      <w:r w:rsidR="002B2C64">
        <w:rPr>
          <w:rFonts w:ascii="Times New Roman" w:hAnsi="Times New Roman" w:cs="Times New Roman"/>
          <w:sz w:val="24"/>
          <w:szCs w:val="24"/>
        </w:rPr>
        <w:t xml:space="preserve"> </w:t>
      </w:r>
      <w:r w:rsidR="002B2C64">
        <w:rPr>
          <w:rFonts w:ascii="Times New Roman" w:hAnsi="Times New Roman" w:cs="Times New Roman"/>
          <w:iCs/>
          <w:sz w:val="24"/>
          <w:szCs w:val="24"/>
        </w:rPr>
        <w:t xml:space="preserve">При работе над проектом я поставил перед собой </w:t>
      </w:r>
      <w:r w:rsidR="002B2C64" w:rsidRPr="004014D8">
        <w:rPr>
          <w:rFonts w:ascii="Times New Roman" w:hAnsi="Times New Roman" w:cs="Times New Roman"/>
          <w:b/>
          <w:iCs/>
          <w:sz w:val="24"/>
          <w:szCs w:val="24"/>
        </w:rPr>
        <w:t>следующие задачи:</w:t>
      </w:r>
    </w:p>
    <w:p w:rsidR="006B1F97" w:rsidRDefault="002B2C64" w:rsidP="006412D9">
      <w:pPr>
        <w:pStyle w:val="a3"/>
        <w:numPr>
          <w:ilvl w:val="0"/>
          <w:numId w:val="3"/>
        </w:num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историю создания поездов и железных дорог. </w:t>
      </w:r>
    </w:p>
    <w:p w:rsidR="002B2C64" w:rsidRDefault="002B2C64" w:rsidP="006412D9">
      <w:pPr>
        <w:pStyle w:val="a3"/>
        <w:numPr>
          <w:ilvl w:val="0"/>
          <w:numId w:val="3"/>
        </w:num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Посетить музеи и исторические экспозиции, посвященные прошлому железных дорог.</w:t>
      </w:r>
    </w:p>
    <w:p w:rsidR="006B1F97" w:rsidRDefault="002B2C64" w:rsidP="006412D9">
      <w:pPr>
        <w:pStyle w:val="a3"/>
        <w:numPr>
          <w:ilvl w:val="0"/>
          <w:numId w:val="3"/>
        </w:num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Выяснить, что собой сейчас представляют железные дороги. Изучить работу машиниста. </w:t>
      </w:r>
    </w:p>
    <w:p w:rsidR="002B2C64" w:rsidRDefault="002B2C64" w:rsidP="006412D9">
      <w:pPr>
        <w:pStyle w:val="a3"/>
        <w:numPr>
          <w:ilvl w:val="0"/>
          <w:numId w:val="3"/>
        </w:num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Совершить путешествия на разных видах железнодорожного транспорта.</w:t>
      </w:r>
    </w:p>
    <w:p w:rsidR="002B2C64" w:rsidRDefault="002B2C64" w:rsidP="006412D9">
      <w:pPr>
        <w:pStyle w:val="a3"/>
        <w:numPr>
          <w:ilvl w:val="0"/>
          <w:numId w:val="3"/>
        </w:num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Найти как можно больше информации о будущих концептах развития поездов и дорог. </w:t>
      </w:r>
    </w:p>
    <w:p w:rsidR="002B2C64" w:rsidRDefault="002B2C64" w:rsidP="006412D9">
      <w:pPr>
        <w:pStyle w:val="a3"/>
        <w:numPr>
          <w:ilvl w:val="0"/>
          <w:numId w:val="3"/>
        </w:num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Придумать игру, которая смогла бы познакомить моих друзей с этой интересной темой.</w:t>
      </w:r>
    </w:p>
    <w:p w:rsidR="00E80A7F" w:rsidRDefault="00E80A7F" w:rsidP="006412D9">
      <w:pPr>
        <w:pStyle w:val="a3"/>
        <w:spacing w:before="100" w:beforeAutospacing="1" w:line="360" w:lineRule="auto"/>
        <w:ind w:left="1069" w:firstLine="34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2C64">
        <w:rPr>
          <w:rFonts w:ascii="Times New Roman" w:hAnsi="Times New Roman" w:cs="Times New Roman"/>
          <w:b/>
          <w:iCs/>
          <w:sz w:val="24"/>
          <w:szCs w:val="24"/>
        </w:rPr>
        <w:t>Моя гипотеза</w:t>
      </w:r>
      <w:r w:rsidR="00241D58" w:rsidRPr="002B2C64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2B2C64">
        <w:rPr>
          <w:rFonts w:ascii="Times New Roman" w:hAnsi="Times New Roman" w:cs="Times New Roman"/>
          <w:iCs/>
          <w:sz w:val="24"/>
          <w:szCs w:val="24"/>
        </w:rPr>
        <w:t xml:space="preserve"> железные дороги сохранятся, только поезда должны быть скоростными и очень удобными внутри. И может быть эти поезда будут совсем не похожи по форме </w:t>
      </w:r>
      <w:proofErr w:type="gramStart"/>
      <w:r w:rsidRPr="002B2C64"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 w:rsidRPr="002B2C64">
        <w:rPr>
          <w:rFonts w:ascii="Times New Roman" w:hAnsi="Times New Roman" w:cs="Times New Roman"/>
          <w:iCs/>
          <w:sz w:val="24"/>
          <w:szCs w:val="24"/>
        </w:rPr>
        <w:t xml:space="preserve"> существующие. </w:t>
      </w:r>
    </w:p>
    <w:p w:rsidR="00981403" w:rsidRPr="002B2C64" w:rsidRDefault="00981403" w:rsidP="006412D9">
      <w:pPr>
        <w:pStyle w:val="a3"/>
        <w:spacing w:before="100" w:beforeAutospacing="1" w:line="360" w:lineRule="auto"/>
        <w:ind w:left="1069" w:firstLine="347"/>
        <w:jc w:val="both"/>
        <w:rPr>
          <w:rFonts w:ascii="Times New Roman" w:hAnsi="Times New Roman" w:cs="Times New Roman"/>
          <w:sz w:val="24"/>
          <w:szCs w:val="24"/>
        </w:rPr>
      </w:pPr>
    </w:p>
    <w:p w:rsidR="002B2C64" w:rsidRPr="00A46B36" w:rsidRDefault="002B2C64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498250249"/>
      <w:bookmarkStart w:id="6" w:name="_Toc498250265"/>
      <w:bookmarkStart w:id="7" w:name="_Toc498250449"/>
      <w:bookmarkStart w:id="8" w:name="_Toc498257977"/>
      <w:r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1. Теоретическая часть</w:t>
      </w:r>
      <w:bookmarkEnd w:id="5"/>
      <w:bookmarkEnd w:id="6"/>
      <w:bookmarkEnd w:id="7"/>
      <w:bookmarkEnd w:id="8"/>
    </w:p>
    <w:p w:rsidR="00E80A7F" w:rsidRPr="006412D9" w:rsidRDefault="0069556D" w:rsidP="006412D9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498250250"/>
      <w:bookmarkStart w:id="10" w:name="_Toc498250266"/>
      <w:bookmarkStart w:id="11" w:name="_Toc498250450"/>
      <w:bookmarkStart w:id="12" w:name="_Toc498257978"/>
      <w:r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655080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</w:t>
      </w:r>
      <w:r w:rsidR="00EB30C1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80A7F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Прошлое: когда появились первые рельсы</w:t>
      </w:r>
      <w:r w:rsidR="00F008D2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паровые машины</w:t>
      </w:r>
      <w:r w:rsidR="00E80A7F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  <w:bookmarkEnd w:id="9"/>
      <w:bookmarkEnd w:id="10"/>
      <w:bookmarkEnd w:id="11"/>
      <w:bookmarkEnd w:id="12"/>
    </w:p>
    <w:p w:rsidR="00F008D2" w:rsidRPr="00E26714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>В глубокой древности, во времена античности, человек изобрел рельсы. Уже в Ассирии и Вавилоне 4000 лет назад существовали телеги с двумя или четырьмя коле</w:t>
      </w:r>
      <w:r w:rsidR="0094424B">
        <w:rPr>
          <w:rFonts w:ascii="Times New Roman" w:hAnsi="Times New Roman" w:cs="Times New Roman"/>
          <w:sz w:val="24"/>
          <w:szCs w:val="24"/>
        </w:rPr>
        <w:t>сами, которые ездили по рельсам (Иллюстрация 1).</w:t>
      </w:r>
      <w:r w:rsidRPr="00403ACA">
        <w:rPr>
          <w:rFonts w:ascii="Times New Roman" w:hAnsi="Times New Roman" w:cs="Times New Roman"/>
          <w:sz w:val="24"/>
          <w:szCs w:val="24"/>
        </w:rPr>
        <w:t xml:space="preserve"> Но они могли передвигаться лишь в одном направлении. Для того чтобы такая тележка могла свернуть направо или налево, следовало переложить рельсы.</w:t>
      </w:r>
      <w:r w:rsidR="0069556D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>Только спустя 1500 лет, в начале новой эры, появился новый тип рельсов. Это были длинные отшлифованные стволы деревьев, укрепленные на расположенных перпендикулярно шпалах. Они использовались для перемещения особо тяжелых грузов. Уже в 16 веке были изобретены вагонетки для шахт, двигавшиеся по рельсовому пути</w:t>
      </w:r>
      <w:r w:rsidR="0094424B">
        <w:rPr>
          <w:rFonts w:ascii="Times New Roman" w:hAnsi="Times New Roman" w:cs="Times New Roman"/>
          <w:sz w:val="24"/>
          <w:szCs w:val="24"/>
        </w:rPr>
        <w:t xml:space="preserve"> (Иллюстрация 2).</w:t>
      </w:r>
    </w:p>
    <w:p w:rsidR="00E26714" w:rsidRPr="00E26714" w:rsidRDefault="00E26714" w:rsidP="006412D9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6714">
        <w:rPr>
          <w:rFonts w:ascii="Times New Roman" w:hAnsi="Times New Roman" w:cs="Times New Roman"/>
          <w:sz w:val="24"/>
          <w:szCs w:val="24"/>
        </w:rPr>
        <w:t xml:space="preserve">Англичанин Ричард </w:t>
      </w:r>
      <w:proofErr w:type="spellStart"/>
      <w:r w:rsidRPr="00E26714">
        <w:rPr>
          <w:rFonts w:ascii="Times New Roman" w:hAnsi="Times New Roman" w:cs="Times New Roman"/>
          <w:sz w:val="24"/>
          <w:szCs w:val="24"/>
        </w:rPr>
        <w:t>Тревитик</w:t>
      </w:r>
      <w:proofErr w:type="spellEnd"/>
      <w:r w:rsidRPr="00E26714">
        <w:rPr>
          <w:rFonts w:ascii="Times New Roman" w:hAnsi="Times New Roman" w:cs="Times New Roman"/>
          <w:sz w:val="24"/>
          <w:szCs w:val="24"/>
        </w:rPr>
        <w:t xml:space="preserve"> был первым, кто догадался приспособить паровую машину для движения по рел</w:t>
      </w:r>
      <w:r w:rsidR="0094424B">
        <w:rPr>
          <w:rFonts w:ascii="Times New Roman" w:hAnsi="Times New Roman" w:cs="Times New Roman"/>
          <w:sz w:val="24"/>
          <w:szCs w:val="24"/>
        </w:rPr>
        <w:t>ьсам. Это произошло в 1804 году</w:t>
      </w:r>
      <w:r w:rsidR="0094424B" w:rsidRPr="0094424B">
        <w:rPr>
          <w:rFonts w:ascii="Times New Roman" w:hAnsi="Times New Roman" w:cs="Times New Roman"/>
          <w:sz w:val="24"/>
          <w:szCs w:val="24"/>
        </w:rPr>
        <w:t xml:space="preserve"> </w:t>
      </w:r>
      <w:r w:rsidR="0094424B">
        <w:rPr>
          <w:rFonts w:ascii="Times New Roman" w:hAnsi="Times New Roman" w:cs="Times New Roman"/>
          <w:sz w:val="24"/>
          <w:szCs w:val="24"/>
        </w:rPr>
        <w:t>(Иллюстрация 3).</w:t>
      </w:r>
    </w:p>
    <w:p w:rsidR="00E26714" w:rsidRDefault="00E26714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714">
        <w:rPr>
          <w:rFonts w:ascii="Times New Roman" w:hAnsi="Times New Roman" w:cs="Times New Roman"/>
          <w:sz w:val="24"/>
          <w:szCs w:val="24"/>
        </w:rPr>
        <w:t>Машина была названа локомотивом и могла тащить за собой 5 вагонов с 70 пассажирами и перевозить 5 тонн угля. Такой поезд ходил по чугунным рельсам, изготавливавшимся на фабрике в Уэльсе.</w:t>
      </w:r>
      <w:r w:rsidR="00474669">
        <w:rPr>
          <w:rFonts w:ascii="Times New Roman" w:hAnsi="Times New Roman" w:cs="Times New Roman"/>
          <w:sz w:val="24"/>
          <w:szCs w:val="24"/>
        </w:rPr>
        <w:t xml:space="preserve"> </w:t>
      </w:r>
      <w:r w:rsidR="00F008D2">
        <w:rPr>
          <w:rFonts w:ascii="Times New Roman" w:hAnsi="Times New Roman" w:cs="Times New Roman"/>
          <w:sz w:val="24"/>
          <w:szCs w:val="24"/>
        </w:rPr>
        <w:t xml:space="preserve">Местные жители чуть не побили </w:t>
      </w:r>
      <w:proofErr w:type="spellStart"/>
      <w:r w:rsidR="00F008D2">
        <w:rPr>
          <w:rFonts w:ascii="Times New Roman" w:hAnsi="Times New Roman" w:cs="Times New Roman"/>
          <w:sz w:val="24"/>
          <w:szCs w:val="24"/>
        </w:rPr>
        <w:t>Тревика</w:t>
      </w:r>
      <w:proofErr w:type="spellEnd"/>
      <w:r w:rsidR="00F008D2">
        <w:rPr>
          <w:rFonts w:ascii="Times New Roman" w:hAnsi="Times New Roman" w:cs="Times New Roman"/>
          <w:sz w:val="24"/>
          <w:szCs w:val="24"/>
        </w:rPr>
        <w:t xml:space="preserve"> до смерти, когда он утром на пустынной улице испытывал свое изобретение. Его дышащую огнем телегу приняли за демона, а перепачканного гарью </w:t>
      </w:r>
      <w:r w:rsidR="00655080">
        <w:rPr>
          <w:rFonts w:ascii="Times New Roman" w:hAnsi="Times New Roman" w:cs="Times New Roman"/>
          <w:sz w:val="24"/>
          <w:szCs w:val="24"/>
        </w:rPr>
        <w:t>изобретателя -</w:t>
      </w:r>
      <w:r w:rsidR="00F008D2">
        <w:rPr>
          <w:rFonts w:ascii="Times New Roman" w:hAnsi="Times New Roman" w:cs="Times New Roman"/>
          <w:sz w:val="24"/>
          <w:szCs w:val="24"/>
        </w:rPr>
        <w:t xml:space="preserve"> за черта. </w:t>
      </w:r>
    </w:p>
    <w:p w:rsidR="00B151BA" w:rsidRPr="00B151BA" w:rsidRDefault="0069556D" w:rsidP="006412D9">
      <w:pPr>
        <w:spacing w:before="100" w:before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41D21">
        <w:rPr>
          <w:rFonts w:ascii="Times New Roman" w:hAnsi="Times New Roman" w:cs="Times New Roman"/>
          <w:sz w:val="24"/>
          <w:szCs w:val="24"/>
        </w:rPr>
        <w:t xml:space="preserve"> Музее Н</w:t>
      </w:r>
      <w:r w:rsidR="00162A75">
        <w:rPr>
          <w:rFonts w:ascii="Times New Roman" w:hAnsi="Times New Roman" w:cs="Times New Roman"/>
          <w:sz w:val="24"/>
          <w:szCs w:val="24"/>
        </w:rPr>
        <w:t>ауки в Лондоне я внимательно рассмотрел самый старинный из сохранившихся паровозов,</w:t>
      </w:r>
      <w:r w:rsidR="00162A75" w:rsidRPr="00641D21">
        <w:rPr>
          <w:rFonts w:ascii="Times New Roman" w:hAnsi="Times New Roman" w:cs="Times New Roman"/>
          <w:sz w:val="24"/>
          <w:szCs w:val="24"/>
        </w:rPr>
        <w:t xml:space="preserve"> со смеш</w:t>
      </w:r>
      <w:r w:rsidR="00641D21">
        <w:rPr>
          <w:rFonts w:ascii="Times New Roman" w:hAnsi="Times New Roman" w:cs="Times New Roman"/>
          <w:sz w:val="24"/>
          <w:szCs w:val="24"/>
        </w:rPr>
        <w:t xml:space="preserve">ным названием «Пыхтящий Билли». </w:t>
      </w:r>
      <w:r w:rsidR="00162A75" w:rsidRPr="00641D21">
        <w:rPr>
          <w:rFonts w:ascii="Times New Roman" w:hAnsi="Times New Roman" w:cs="Times New Roman"/>
          <w:sz w:val="24"/>
          <w:szCs w:val="24"/>
        </w:rPr>
        <w:t xml:space="preserve">Этот паровоз был построен более 200 лет назад -  в мае </w:t>
      </w:r>
      <w:hyperlink r:id="rId9" w:tooltip="1813 год" w:history="1">
        <w:r w:rsidR="00162A75" w:rsidRPr="00641D21">
          <w:rPr>
            <w:rFonts w:ascii="Times New Roman" w:hAnsi="Times New Roman" w:cs="Times New Roman"/>
            <w:sz w:val="24"/>
            <w:szCs w:val="24"/>
          </w:rPr>
          <w:t>1813 года</w:t>
        </w:r>
      </w:hyperlink>
      <w:r w:rsidR="00162A75" w:rsidRPr="00641D21">
        <w:rPr>
          <w:rFonts w:ascii="Times New Roman" w:hAnsi="Times New Roman" w:cs="Times New Roman"/>
          <w:sz w:val="24"/>
          <w:szCs w:val="24"/>
        </w:rPr>
        <w:t xml:space="preserve">. Его спроектировали </w:t>
      </w:r>
      <w:r w:rsidR="00655080" w:rsidRPr="00641D21">
        <w:rPr>
          <w:rFonts w:ascii="Times New Roman" w:hAnsi="Times New Roman" w:cs="Times New Roman"/>
          <w:sz w:val="24"/>
          <w:szCs w:val="24"/>
        </w:rPr>
        <w:t xml:space="preserve">Кристофер </w:t>
      </w:r>
      <w:proofErr w:type="spellStart"/>
      <w:r w:rsidR="00655080" w:rsidRPr="00641D21">
        <w:rPr>
          <w:rFonts w:ascii="Times New Roman" w:hAnsi="Times New Roman" w:cs="Times New Roman"/>
          <w:sz w:val="24"/>
          <w:szCs w:val="24"/>
        </w:rPr>
        <w:t>Блакетт</w:t>
      </w:r>
      <w:proofErr w:type="spellEnd"/>
      <w:r w:rsidR="00162A75" w:rsidRPr="00641D21">
        <w:rPr>
          <w:rFonts w:ascii="Times New Roman" w:hAnsi="Times New Roman" w:cs="Times New Roman"/>
          <w:sz w:val="24"/>
          <w:szCs w:val="24"/>
        </w:rPr>
        <w:t xml:space="preserve"> совместно с </w:t>
      </w:r>
      <w:proofErr w:type="spellStart"/>
      <w:r w:rsidR="00162A75" w:rsidRPr="00641D21">
        <w:rPr>
          <w:rFonts w:ascii="Times New Roman" w:hAnsi="Times New Roman" w:cs="Times New Roman"/>
          <w:sz w:val="24"/>
          <w:szCs w:val="24"/>
        </w:rPr>
        <w:t>Гедли</w:t>
      </w:r>
      <w:proofErr w:type="spellEnd"/>
      <w:r w:rsidR="00162A75" w:rsidRPr="00641D21">
        <w:rPr>
          <w:rFonts w:ascii="Times New Roman" w:hAnsi="Times New Roman" w:cs="Times New Roman"/>
          <w:sz w:val="24"/>
          <w:szCs w:val="24"/>
        </w:rPr>
        <w:t>. За внешний вид и дым из трубы</w:t>
      </w:r>
      <w:r w:rsidR="00641D21" w:rsidRPr="00641D21">
        <w:rPr>
          <w:rFonts w:ascii="Times New Roman" w:hAnsi="Times New Roman" w:cs="Times New Roman"/>
          <w:sz w:val="24"/>
          <w:szCs w:val="24"/>
        </w:rPr>
        <w:t>,</w:t>
      </w:r>
      <w:r w:rsidR="00162A75" w:rsidRPr="00641D21">
        <w:rPr>
          <w:rFonts w:ascii="Times New Roman" w:hAnsi="Times New Roman" w:cs="Times New Roman"/>
          <w:sz w:val="24"/>
          <w:szCs w:val="24"/>
        </w:rPr>
        <w:t xml:space="preserve"> среди работающих на копях </w:t>
      </w:r>
      <w:hyperlink r:id="rId10" w:tooltip="Шахтёр" w:history="1">
        <w:r w:rsidR="00162A75" w:rsidRPr="00641D21">
          <w:rPr>
            <w:rFonts w:ascii="Times New Roman" w:hAnsi="Times New Roman" w:cs="Times New Roman"/>
            <w:sz w:val="24"/>
            <w:szCs w:val="24"/>
          </w:rPr>
          <w:t>шахтёров</w:t>
        </w:r>
      </w:hyperlink>
      <w:r w:rsidR="00162A75" w:rsidRPr="00641D21">
        <w:rPr>
          <w:rFonts w:ascii="Times New Roman" w:hAnsi="Times New Roman" w:cs="Times New Roman"/>
          <w:sz w:val="24"/>
          <w:szCs w:val="24"/>
        </w:rPr>
        <w:t xml:space="preserve"> паровоз довольно быстро получил прозвище «Пыхтящий Билли», которое вскоре стало его </w:t>
      </w:r>
      <w:r w:rsidR="00162A75" w:rsidRPr="00641D21">
        <w:rPr>
          <w:rFonts w:ascii="Times New Roman" w:hAnsi="Times New Roman" w:cs="Times New Roman"/>
          <w:sz w:val="24"/>
          <w:szCs w:val="24"/>
        </w:rPr>
        <w:lastRenderedPageBreak/>
        <w:t>основным именем (официального названия у этого паровоза так никогда и не было)</w:t>
      </w:r>
      <w:r w:rsidR="00D55016" w:rsidRPr="00D55016">
        <w:rPr>
          <w:rFonts w:ascii="Times New Roman" w:hAnsi="Times New Roman" w:cs="Times New Roman"/>
          <w:sz w:val="24"/>
          <w:szCs w:val="24"/>
        </w:rPr>
        <w:t xml:space="preserve"> </w:t>
      </w:r>
      <w:r w:rsidR="00D55016">
        <w:rPr>
          <w:rFonts w:ascii="Times New Roman" w:hAnsi="Times New Roman" w:cs="Times New Roman"/>
          <w:sz w:val="24"/>
          <w:szCs w:val="24"/>
        </w:rPr>
        <w:t>(Иллюстрация 4)</w:t>
      </w:r>
      <w:r w:rsidR="00162A75" w:rsidRPr="00641D21">
        <w:rPr>
          <w:rFonts w:ascii="Times New Roman" w:hAnsi="Times New Roman" w:cs="Times New Roman"/>
          <w:sz w:val="24"/>
          <w:szCs w:val="24"/>
        </w:rPr>
        <w:t>.</w:t>
      </w:r>
    </w:p>
    <w:p w:rsidR="00B31723" w:rsidRDefault="00B31723" w:rsidP="006412D9">
      <w:pPr>
        <w:spacing w:before="100" w:beforeAutospacing="1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0A7F" w:rsidRPr="006412D9" w:rsidRDefault="00A46B36" w:rsidP="006412D9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498250251"/>
      <w:bookmarkStart w:id="14" w:name="_Toc498250267"/>
      <w:bookmarkStart w:id="15" w:name="_Toc498250451"/>
      <w:bookmarkStart w:id="16" w:name="_Toc49825797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1.2. </w:t>
      </w:r>
      <w:r w:rsidR="00E80A7F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Прошлое: 1834 год – «чугунный </w:t>
      </w:r>
      <w:proofErr w:type="spellStart"/>
      <w:r w:rsidR="00E80A7F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колесопровод</w:t>
      </w:r>
      <w:proofErr w:type="spellEnd"/>
      <w:r w:rsidR="00E80A7F" w:rsidRPr="006412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Черепановых</w:t>
      </w:r>
      <w:bookmarkEnd w:id="13"/>
      <w:bookmarkEnd w:id="14"/>
      <w:bookmarkEnd w:id="15"/>
      <w:bookmarkEnd w:id="16"/>
    </w:p>
    <w:p w:rsidR="0069556D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>Первая паровая железная дорога в России появилась еще в 1834 году. Ее построили крепостные умельцы-самородки Ефим Черепанов и его сын Мирон на Урале</w:t>
      </w:r>
      <w:r w:rsidR="00D55016">
        <w:rPr>
          <w:rFonts w:ascii="Times New Roman" w:hAnsi="Times New Roman" w:cs="Times New Roman"/>
          <w:sz w:val="24"/>
          <w:szCs w:val="24"/>
        </w:rPr>
        <w:t xml:space="preserve"> (Иллюстрация 5)</w:t>
      </w:r>
      <w:r w:rsidRPr="00403ACA">
        <w:rPr>
          <w:rFonts w:ascii="Times New Roman" w:hAnsi="Times New Roman" w:cs="Times New Roman"/>
          <w:sz w:val="24"/>
          <w:szCs w:val="24"/>
        </w:rPr>
        <w:t>. Ими же были построены и два паровоза для этой дороги.</w:t>
      </w:r>
      <w:r w:rsidR="0069556D">
        <w:rPr>
          <w:rFonts w:ascii="Times New Roman" w:hAnsi="Times New Roman" w:cs="Times New Roman"/>
          <w:sz w:val="24"/>
          <w:szCs w:val="24"/>
        </w:rPr>
        <w:t xml:space="preserve"> </w:t>
      </w:r>
      <w:r w:rsidR="0084068A">
        <w:rPr>
          <w:rFonts w:ascii="Times New Roman" w:hAnsi="Times New Roman" w:cs="Times New Roman"/>
          <w:sz w:val="24"/>
          <w:szCs w:val="24"/>
        </w:rPr>
        <w:t xml:space="preserve">Паровоз они строили почти полгода, в свободное от работы время – как хобби. </w:t>
      </w:r>
    </w:p>
    <w:p w:rsidR="00E80A7F" w:rsidRPr="00403ACA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>1 августа 1834 года в имении уральских промышленников Демидовых собралось достаточно много народа. Всем не терпелось посмотреть, как пройдет испытание</w:t>
      </w:r>
      <w:r w:rsidR="00D55016">
        <w:rPr>
          <w:rFonts w:ascii="Times New Roman" w:hAnsi="Times New Roman" w:cs="Times New Roman"/>
          <w:sz w:val="24"/>
          <w:szCs w:val="24"/>
        </w:rPr>
        <w:t xml:space="preserve"> первого «сухопутного парохода» (Иллюстрация 6)</w:t>
      </w:r>
      <w:r w:rsidR="00D55016" w:rsidRPr="00641D21">
        <w:rPr>
          <w:rFonts w:ascii="Times New Roman" w:hAnsi="Times New Roman" w:cs="Times New Roman"/>
          <w:sz w:val="24"/>
          <w:szCs w:val="24"/>
        </w:rPr>
        <w:t>.</w:t>
      </w:r>
      <w:r w:rsidRPr="00403ACA">
        <w:rPr>
          <w:rFonts w:ascii="Times New Roman" w:hAnsi="Times New Roman" w:cs="Times New Roman"/>
          <w:sz w:val="24"/>
          <w:szCs w:val="24"/>
        </w:rPr>
        <w:t xml:space="preserve"> Несколько предыдущих проб закончились неудачей: отец и сын, едва не погибли, когда у «парохода» взорвался паровой котел</w:t>
      </w:r>
      <w:r w:rsidR="00983E2C">
        <w:rPr>
          <w:rFonts w:ascii="Times New Roman" w:hAnsi="Times New Roman" w:cs="Times New Roman"/>
          <w:sz w:val="24"/>
          <w:szCs w:val="24"/>
        </w:rPr>
        <w:t>.</w:t>
      </w:r>
    </w:p>
    <w:p w:rsidR="0087561C" w:rsidRPr="0069556D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 xml:space="preserve">Специально для паровоза была выстроена чугунная дорога около 1 км. Паровичок должен был везти состав весом чуть более 3 тонн со скоростью порядка 15 километров в час. По тем временам это было просто очень </w:t>
      </w:r>
      <w:r w:rsidR="00655080" w:rsidRPr="00403ACA">
        <w:rPr>
          <w:rFonts w:ascii="Times New Roman" w:hAnsi="Times New Roman" w:cs="Times New Roman"/>
          <w:sz w:val="24"/>
          <w:szCs w:val="24"/>
        </w:rPr>
        <w:t>здорово</w:t>
      </w:r>
      <w:r w:rsidR="00655080">
        <w:rPr>
          <w:rFonts w:ascii="Times New Roman" w:hAnsi="Times New Roman" w:cs="Times New Roman"/>
          <w:sz w:val="24"/>
          <w:szCs w:val="24"/>
        </w:rPr>
        <w:t>, чтобы</w:t>
      </w:r>
      <w:r w:rsidRPr="00403ACA">
        <w:rPr>
          <w:rFonts w:ascii="Times New Roman" w:hAnsi="Times New Roman" w:cs="Times New Roman"/>
          <w:sz w:val="24"/>
          <w:szCs w:val="24"/>
        </w:rPr>
        <w:t xml:space="preserve"> перенести этот </w:t>
      </w:r>
      <w:r w:rsidR="00655080" w:rsidRPr="00403ACA">
        <w:rPr>
          <w:rFonts w:ascii="Times New Roman" w:hAnsi="Times New Roman" w:cs="Times New Roman"/>
          <w:sz w:val="24"/>
          <w:szCs w:val="24"/>
        </w:rPr>
        <w:t>груз понадобилось</w:t>
      </w:r>
      <w:r w:rsidRPr="00403ACA">
        <w:rPr>
          <w:rFonts w:ascii="Times New Roman" w:hAnsi="Times New Roman" w:cs="Times New Roman"/>
          <w:sz w:val="24"/>
          <w:szCs w:val="24"/>
        </w:rPr>
        <w:t xml:space="preserve"> бы никак не менее 50-60 рабочих. </w:t>
      </w:r>
      <w:r w:rsidR="0087561C">
        <w:rPr>
          <w:rFonts w:ascii="Times New Roman" w:hAnsi="Times New Roman" w:cs="Times New Roman"/>
          <w:bCs/>
          <w:sz w:val="24"/>
          <w:szCs w:val="24"/>
        </w:rPr>
        <w:t xml:space="preserve">За создание паровой машины Государь император наградил Ефима Черепанова медалью «За полезное». Вместе с медалью он получил и вольную. Через три года от крепостной зависимости освободили и сына Мирона. </w:t>
      </w:r>
    </w:p>
    <w:p w:rsidR="0084068A" w:rsidRDefault="0087561C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Слава и воля пришла к Черепановым. </w:t>
      </w:r>
      <w:proofErr w:type="spellStart"/>
      <w:r w:rsidR="00F008D2">
        <w:rPr>
          <w:rFonts w:ascii="Times New Roman" w:hAnsi="Times New Roman" w:cs="Times New Roman"/>
          <w:bCs/>
          <w:sz w:val="24"/>
          <w:szCs w:val="24"/>
        </w:rPr>
        <w:t>Тагиль</w:t>
      </w:r>
      <w:r>
        <w:rPr>
          <w:rFonts w:ascii="Times New Roman" w:hAnsi="Times New Roman" w:cs="Times New Roman"/>
          <w:bCs/>
          <w:sz w:val="24"/>
          <w:szCs w:val="24"/>
        </w:rPr>
        <w:t>ское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начальство относилось к новшеству недоверчиво. Когда паровозу потребовался ремонт его п</w:t>
      </w:r>
      <w:r w:rsidR="00F008D2">
        <w:rPr>
          <w:rFonts w:ascii="Times New Roman" w:hAnsi="Times New Roman" w:cs="Times New Roman"/>
          <w:bCs/>
          <w:sz w:val="24"/>
          <w:szCs w:val="24"/>
        </w:rPr>
        <w:t>росто заменили на лошадей. Т</w:t>
      </w:r>
      <w:r>
        <w:rPr>
          <w:rFonts w:ascii="Times New Roman" w:hAnsi="Times New Roman" w:cs="Times New Roman"/>
          <w:bCs/>
          <w:sz w:val="24"/>
          <w:szCs w:val="24"/>
        </w:rPr>
        <w:t>ри паровоза, построенные отцом</w:t>
      </w:r>
      <w:r w:rsidR="00655080">
        <w:rPr>
          <w:rFonts w:ascii="Times New Roman" w:hAnsi="Times New Roman" w:cs="Times New Roman"/>
          <w:bCs/>
          <w:sz w:val="24"/>
          <w:szCs w:val="24"/>
        </w:rPr>
        <w:t xml:space="preserve"> и сыном, бесславно ржавели сбр</w:t>
      </w:r>
      <w:r w:rsidR="00641D21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шенные с рельсов, по которым пустили конку.</w:t>
      </w:r>
    </w:p>
    <w:p w:rsidR="00655080" w:rsidRPr="00981403" w:rsidRDefault="0069556D" w:rsidP="00981403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</w:t>
      </w:r>
      <w:r w:rsidR="00641D21">
        <w:rPr>
          <w:rFonts w:ascii="Times New Roman" w:hAnsi="Times New Roman" w:cs="Times New Roman"/>
          <w:bCs/>
          <w:sz w:val="24"/>
          <w:szCs w:val="24"/>
        </w:rPr>
        <w:t>тобы увидеть копию</w:t>
      </w:r>
      <w:r w:rsidR="00E97CF6">
        <w:rPr>
          <w:rFonts w:ascii="Times New Roman" w:hAnsi="Times New Roman" w:cs="Times New Roman"/>
          <w:bCs/>
          <w:sz w:val="24"/>
          <w:szCs w:val="24"/>
        </w:rPr>
        <w:t xml:space="preserve"> первого паровоза </w:t>
      </w:r>
      <w:r w:rsidR="00655080">
        <w:rPr>
          <w:rFonts w:ascii="Times New Roman" w:hAnsi="Times New Roman" w:cs="Times New Roman"/>
          <w:bCs/>
          <w:sz w:val="24"/>
          <w:szCs w:val="24"/>
        </w:rPr>
        <w:t>Черепановых</w:t>
      </w:r>
      <w:r w:rsidR="006B1F9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55080">
        <w:rPr>
          <w:rFonts w:ascii="Times New Roman" w:hAnsi="Times New Roman" w:cs="Times New Roman"/>
          <w:bCs/>
          <w:sz w:val="24"/>
          <w:szCs w:val="24"/>
        </w:rPr>
        <w:t xml:space="preserve"> я</w:t>
      </w:r>
      <w:r w:rsidR="00641D21">
        <w:rPr>
          <w:rFonts w:ascii="Times New Roman" w:hAnsi="Times New Roman" w:cs="Times New Roman"/>
          <w:bCs/>
          <w:sz w:val="24"/>
          <w:szCs w:val="24"/>
        </w:rPr>
        <w:t xml:space="preserve"> отправился в железнодорожны</w:t>
      </w:r>
      <w:r w:rsidR="004A03EE">
        <w:rPr>
          <w:rFonts w:ascii="Times New Roman" w:hAnsi="Times New Roman" w:cs="Times New Roman"/>
          <w:bCs/>
          <w:sz w:val="24"/>
          <w:szCs w:val="24"/>
        </w:rPr>
        <w:t xml:space="preserve">й </w:t>
      </w:r>
      <w:r w:rsidR="00655080">
        <w:rPr>
          <w:rFonts w:ascii="Times New Roman" w:hAnsi="Times New Roman" w:cs="Times New Roman"/>
          <w:bCs/>
          <w:sz w:val="24"/>
          <w:szCs w:val="24"/>
        </w:rPr>
        <w:t>музей на</w:t>
      </w:r>
      <w:r w:rsidR="00D55016">
        <w:rPr>
          <w:rFonts w:ascii="Times New Roman" w:hAnsi="Times New Roman" w:cs="Times New Roman"/>
          <w:bCs/>
          <w:sz w:val="24"/>
          <w:szCs w:val="24"/>
        </w:rPr>
        <w:t xml:space="preserve"> станции Подмосковная </w:t>
      </w:r>
      <w:r w:rsidR="00D55016">
        <w:rPr>
          <w:rFonts w:ascii="Times New Roman" w:hAnsi="Times New Roman" w:cs="Times New Roman"/>
          <w:sz w:val="24"/>
          <w:szCs w:val="24"/>
        </w:rPr>
        <w:t>(Иллюстрация 7)</w:t>
      </w:r>
      <w:r w:rsidR="00D55016" w:rsidRPr="00641D21">
        <w:rPr>
          <w:rFonts w:ascii="Times New Roman" w:hAnsi="Times New Roman" w:cs="Times New Roman"/>
          <w:sz w:val="24"/>
          <w:szCs w:val="24"/>
        </w:rPr>
        <w:t>.</w:t>
      </w:r>
      <w:r w:rsidR="004A03EE">
        <w:rPr>
          <w:rFonts w:ascii="Times New Roman" w:hAnsi="Times New Roman" w:cs="Times New Roman"/>
          <w:bCs/>
          <w:sz w:val="24"/>
          <w:szCs w:val="24"/>
        </w:rPr>
        <w:t xml:space="preserve"> Этот  музей был открыт только 3 года назад. </w:t>
      </w:r>
      <w:r w:rsidR="004A03EE" w:rsidRPr="004A03EE">
        <w:rPr>
          <w:rFonts w:ascii="Times New Roman" w:hAnsi="Times New Roman" w:cs="Times New Roman"/>
          <w:bCs/>
          <w:sz w:val="24"/>
          <w:szCs w:val="24"/>
        </w:rPr>
        <w:t>Станция Подмосковная Московско-</w:t>
      </w:r>
      <w:proofErr w:type="spellStart"/>
      <w:r w:rsidR="004A03EE" w:rsidRPr="004A03EE">
        <w:rPr>
          <w:rFonts w:ascii="Times New Roman" w:hAnsi="Times New Roman" w:cs="Times New Roman"/>
          <w:bCs/>
          <w:sz w:val="24"/>
          <w:szCs w:val="24"/>
        </w:rPr>
        <w:t>Виндавской</w:t>
      </w:r>
      <w:proofErr w:type="spellEnd"/>
      <w:r w:rsidR="004A03EE" w:rsidRPr="004A03EE">
        <w:rPr>
          <w:rFonts w:ascii="Times New Roman" w:hAnsi="Times New Roman" w:cs="Times New Roman"/>
          <w:bCs/>
          <w:sz w:val="24"/>
          <w:szCs w:val="24"/>
        </w:rPr>
        <w:t xml:space="preserve"> железной дороги была построена в 1901 году. Тогда же было построено паровозное депо веерного типа, водокачка и угольный склад. Первый пассажирский поезд от станции Подмосковная отправился в июле 1901 года, ещё до открытия </w:t>
      </w:r>
      <w:proofErr w:type="spellStart"/>
      <w:r w:rsidR="004A03EE" w:rsidRPr="004A03EE">
        <w:rPr>
          <w:rFonts w:ascii="Times New Roman" w:hAnsi="Times New Roman" w:cs="Times New Roman"/>
          <w:bCs/>
          <w:sz w:val="24"/>
          <w:szCs w:val="24"/>
        </w:rPr>
        <w:t>Виндавского</w:t>
      </w:r>
      <w:proofErr w:type="spellEnd"/>
      <w:r w:rsidR="004A03EE" w:rsidRPr="004A03EE">
        <w:rPr>
          <w:rFonts w:ascii="Times New Roman" w:hAnsi="Times New Roman" w:cs="Times New Roman"/>
          <w:bCs/>
          <w:sz w:val="24"/>
          <w:szCs w:val="24"/>
        </w:rPr>
        <w:t xml:space="preserve"> (а сейчас Рижского) вокзала.</w:t>
      </w:r>
      <w:r w:rsidR="00F008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7C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03EE">
        <w:rPr>
          <w:rFonts w:ascii="Times New Roman" w:hAnsi="Times New Roman" w:cs="Times New Roman"/>
          <w:bCs/>
          <w:sz w:val="24"/>
          <w:szCs w:val="24"/>
        </w:rPr>
        <w:t xml:space="preserve">И сейчас попадая в </w:t>
      </w:r>
      <w:r w:rsidR="00EE3EAD">
        <w:rPr>
          <w:rFonts w:ascii="Times New Roman" w:hAnsi="Times New Roman" w:cs="Times New Roman"/>
          <w:bCs/>
          <w:sz w:val="24"/>
          <w:szCs w:val="24"/>
        </w:rPr>
        <w:t>музей,</w:t>
      </w:r>
      <w:r w:rsidR="004A03EE">
        <w:rPr>
          <w:rFonts w:ascii="Times New Roman" w:hAnsi="Times New Roman" w:cs="Times New Roman"/>
          <w:bCs/>
          <w:sz w:val="24"/>
          <w:szCs w:val="24"/>
        </w:rPr>
        <w:t xml:space="preserve"> совершаешь </w:t>
      </w:r>
      <w:r w:rsidR="00291084">
        <w:rPr>
          <w:rFonts w:ascii="Times New Roman" w:hAnsi="Times New Roman" w:cs="Times New Roman"/>
          <w:bCs/>
          <w:sz w:val="24"/>
          <w:szCs w:val="24"/>
        </w:rPr>
        <w:t>путешествие в</w:t>
      </w:r>
      <w:r w:rsidR="004A03EE">
        <w:rPr>
          <w:rFonts w:ascii="Times New Roman" w:hAnsi="Times New Roman" w:cs="Times New Roman"/>
          <w:bCs/>
          <w:sz w:val="24"/>
          <w:szCs w:val="24"/>
        </w:rPr>
        <w:t xml:space="preserve"> 1901 год. Можно посетить здание старинного вокзала, водонапорной башни, дом начальника станции и  депо.</w:t>
      </w:r>
    </w:p>
    <w:p w:rsidR="00E80A7F" w:rsidRPr="00A46B36" w:rsidRDefault="0069556D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498250252"/>
      <w:bookmarkStart w:id="18" w:name="_Toc498250268"/>
      <w:bookmarkStart w:id="19" w:name="_Toc498250452"/>
      <w:bookmarkStart w:id="20" w:name="_Toc498257980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</w:t>
      </w:r>
      <w:r w:rsidR="00EB30C1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.3. Прошлое: </w:t>
      </w:r>
      <w:r w:rsidR="00470B02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E80A7F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ервая российская железная дорога</w:t>
      </w:r>
      <w:bookmarkEnd w:id="17"/>
      <w:bookmarkEnd w:id="18"/>
      <w:bookmarkEnd w:id="19"/>
      <w:bookmarkEnd w:id="20"/>
    </w:p>
    <w:p w:rsidR="00E80A7F" w:rsidRPr="00291084" w:rsidRDefault="00E80A7F" w:rsidP="006412D9">
      <w:pPr>
        <w:spacing w:before="100" w:before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1084">
        <w:rPr>
          <w:rFonts w:ascii="Times New Roman" w:hAnsi="Times New Roman" w:cs="Times New Roman"/>
          <w:bCs/>
          <w:sz w:val="24"/>
          <w:szCs w:val="24"/>
        </w:rPr>
        <w:t>Тридцатого октября 1837 года в 12 часов 30 минут дважды ударил станционный колокол, протяжно прозвучал</w:t>
      </w:r>
      <w:r w:rsidRPr="00291084">
        <w:rPr>
          <w:rFonts w:ascii="Times New Roman" w:hAnsi="Times New Roman" w:cs="Times New Roman"/>
          <w:sz w:val="24"/>
          <w:szCs w:val="24"/>
        </w:rPr>
        <w:t xml:space="preserve"> свисток паровоза "Проворный"</w:t>
      </w:r>
      <w:r w:rsidR="00D55016">
        <w:rPr>
          <w:rFonts w:ascii="Times New Roman" w:hAnsi="Times New Roman" w:cs="Times New Roman"/>
          <w:sz w:val="24"/>
          <w:szCs w:val="24"/>
        </w:rPr>
        <w:t xml:space="preserve"> (Иллюстрация 8)</w:t>
      </w:r>
      <w:r w:rsidRPr="00291084">
        <w:rPr>
          <w:rFonts w:ascii="Times New Roman" w:hAnsi="Times New Roman" w:cs="Times New Roman"/>
          <w:sz w:val="24"/>
          <w:szCs w:val="24"/>
        </w:rPr>
        <w:t>, и первый поезд отправился по железной дороге общего пользования Санкт-Петербург - Царское Село.</w:t>
      </w:r>
      <w:r w:rsidR="0069556D" w:rsidRPr="00291084">
        <w:rPr>
          <w:rFonts w:ascii="Times New Roman" w:hAnsi="Times New Roman" w:cs="Times New Roman"/>
          <w:sz w:val="24"/>
          <w:szCs w:val="24"/>
        </w:rPr>
        <w:t xml:space="preserve"> </w:t>
      </w:r>
      <w:r w:rsidRPr="00291084">
        <w:rPr>
          <w:rFonts w:ascii="Times New Roman" w:hAnsi="Times New Roman" w:cs="Times New Roman"/>
          <w:sz w:val="24"/>
          <w:szCs w:val="24"/>
        </w:rPr>
        <w:t>Скорость поезда составляла 60 км в час, а протяженность составила 26 км. Открытие дороги стало настоящим чудом и  незабываемым событием того времени.</w:t>
      </w:r>
    </w:p>
    <w:p w:rsidR="0069556D" w:rsidRPr="00291084" w:rsidRDefault="0069556D" w:rsidP="006412D9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1084">
        <w:rPr>
          <w:rFonts w:ascii="Times New Roman" w:hAnsi="Times New Roman" w:cs="Times New Roman"/>
          <w:sz w:val="24"/>
          <w:szCs w:val="24"/>
        </w:rPr>
        <w:t>В</w:t>
      </w:r>
      <w:r w:rsidR="00E97CF6" w:rsidRPr="00291084">
        <w:rPr>
          <w:rFonts w:ascii="Times New Roman" w:hAnsi="Times New Roman" w:cs="Times New Roman"/>
          <w:sz w:val="24"/>
          <w:szCs w:val="24"/>
        </w:rPr>
        <w:t xml:space="preserve">есной </w:t>
      </w:r>
      <w:r w:rsidR="004C412A" w:rsidRPr="00291084">
        <w:rPr>
          <w:rFonts w:ascii="Times New Roman" w:hAnsi="Times New Roman" w:cs="Times New Roman"/>
          <w:sz w:val="24"/>
          <w:szCs w:val="24"/>
        </w:rPr>
        <w:t xml:space="preserve">2017 года </w:t>
      </w:r>
      <w:r w:rsidR="00E97CF6" w:rsidRPr="00291084">
        <w:rPr>
          <w:rFonts w:ascii="Times New Roman" w:hAnsi="Times New Roman" w:cs="Times New Roman"/>
          <w:sz w:val="24"/>
          <w:szCs w:val="24"/>
        </w:rPr>
        <w:t>мне удалось</w:t>
      </w:r>
      <w:r w:rsidR="00E97CF6">
        <w:rPr>
          <w:rFonts w:ascii="Times New Roman" w:hAnsi="Times New Roman" w:cs="Times New Roman"/>
          <w:sz w:val="24"/>
          <w:szCs w:val="24"/>
        </w:rPr>
        <w:t xml:space="preserve"> самому</w:t>
      </w:r>
      <w:r w:rsidR="006B15D6">
        <w:rPr>
          <w:rFonts w:ascii="Times New Roman" w:hAnsi="Times New Roman" w:cs="Times New Roman"/>
          <w:sz w:val="24"/>
          <w:szCs w:val="24"/>
        </w:rPr>
        <w:t xml:space="preserve"> совершить</w:t>
      </w:r>
      <w:r w:rsidR="00EB30C1">
        <w:rPr>
          <w:rFonts w:ascii="Times New Roman" w:hAnsi="Times New Roman" w:cs="Times New Roman"/>
          <w:sz w:val="24"/>
          <w:szCs w:val="24"/>
        </w:rPr>
        <w:t xml:space="preserve"> подобное  путешествие в прошлое и </w:t>
      </w:r>
      <w:r w:rsidR="006B15D6">
        <w:rPr>
          <w:rFonts w:ascii="Times New Roman" w:hAnsi="Times New Roman" w:cs="Times New Roman"/>
          <w:sz w:val="24"/>
          <w:szCs w:val="24"/>
        </w:rPr>
        <w:t xml:space="preserve"> </w:t>
      </w:r>
      <w:r w:rsidR="00E97CF6">
        <w:rPr>
          <w:rFonts w:ascii="Times New Roman" w:hAnsi="Times New Roman" w:cs="Times New Roman"/>
          <w:sz w:val="24"/>
          <w:szCs w:val="24"/>
        </w:rPr>
        <w:t xml:space="preserve"> проехаться по первой железнодорожной дороге Санкт-Петербург – Царское Село. </w:t>
      </w:r>
      <w:r w:rsidR="004C412A">
        <w:rPr>
          <w:rFonts w:ascii="Times New Roman" w:hAnsi="Times New Roman" w:cs="Times New Roman"/>
          <w:sz w:val="24"/>
          <w:szCs w:val="24"/>
        </w:rPr>
        <w:t xml:space="preserve">Путешествие я начал с самого первого вокзала в России – Витебского (ранее </w:t>
      </w:r>
      <w:proofErr w:type="spellStart"/>
      <w:r w:rsidR="004C412A">
        <w:rPr>
          <w:rFonts w:ascii="Times New Roman" w:hAnsi="Times New Roman" w:cs="Times New Roman"/>
          <w:sz w:val="24"/>
          <w:szCs w:val="24"/>
        </w:rPr>
        <w:t>Царскоселького</w:t>
      </w:r>
      <w:proofErr w:type="spellEnd"/>
      <w:r w:rsidR="004C412A">
        <w:rPr>
          <w:rFonts w:ascii="Times New Roman" w:hAnsi="Times New Roman" w:cs="Times New Roman"/>
          <w:sz w:val="24"/>
          <w:szCs w:val="24"/>
        </w:rPr>
        <w:t xml:space="preserve">, а затем </w:t>
      </w:r>
      <w:proofErr w:type="spellStart"/>
      <w:r w:rsidR="004C412A">
        <w:rPr>
          <w:rFonts w:ascii="Times New Roman" w:hAnsi="Times New Roman" w:cs="Times New Roman"/>
          <w:sz w:val="24"/>
          <w:szCs w:val="24"/>
        </w:rPr>
        <w:t>Детскосельского</w:t>
      </w:r>
      <w:proofErr w:type="spellEnd"/>
      <w:r w:rsidR="004C412A">
        <w:rPr>
          <w:rFonts w:ascii="Times New Roman" w:hAnsi="Times New Roman" w:cs="Times New Roman"/>
          <w:sz w:val="24"/>
          <w:szCs w:val="24"/>
        </w:rPr>
        <w:t xml:space="preserve">). Существующее здание вокзала построено в 1904 году </w:t>
      </w:r>
      <w:r w:rsidR="00655080">
        <w:rPr>
          <w:rFonts w:ascii="Times New Roman" w:hAnsi="Times New Roman" w:cs="Times New Roman"/>
          <w:sz w:val="24"/>
          <w:szCs w:val="24"/>
        </w:rPr>
        <w:t>в с</w:t>
      </w:r>
      <w:r w:rsidR="004C412A">
        <w:rPr>
          <w:rFonts w:ascii="Times New Roman" w:hAnsi="Times New Roman" w:cs="Times New Roman"/>
          <w:sz w:val="24"/>
          <w:szCs w:val="24"/>
        </w:rPr>
        <w:t xml:space="preserve">тиле «модерн». Это было первое общественное </w:t>
      </w:r>
      <w:proofErr w:type="gramStart"/>
      <w:r w:rsidR="004C412A">
        <w:rPr>
          <w:rFonts w:ascii="Times New Roman" w:hAnsi="Times New Roman" w:cs="Times New Roman"/>
          <w:sz w:val="24"/>
          <w:szCs w:val="24"/>
        </w:rPr>
        <w:t>здание</w:t>
      </w:r>
      <w:proofErr w:type="gramEnd"/>
      <w:r w:rsidR="004C412A">
        <w:rPr>
          <w:rFonts w:ascii="Times New Roman" w:hAnsi="Times New Roman" w:cs="Times New Roman"/>
          <w:sz w:val="24"/>
          <w:szCs w:val="24"/>
        </w:rPr>
        <w:t xml:space="preserve"> построенное в таком стиле. Все интерьеры этого необыкновенно красивого вокзала сохранились то сих по</w:t>
      </w:r>
      <w:r w:rsidR="00655080">
        <w:rPr>
          <w:rFonts w:ascii="Times New Roman" w:hAnsi="Times New Roman" w:cs="Times New Roman"/>
          <w:sz w:val="24"/>
          <w:szCs w:val="24"/>
        </w:rPr>
        <w:t>р. А на перроне я увидел и копию</w:t>
      </w:r>
      <w:r w:rsidR="004C412A">
        <w:rPr>
          <w:rFonts w:ascii="Times New Roman" w:hAnsi="Times New Roman" w:cs="Times New Roman"/>
          <w:sz w:val="24"/>
          <w:szCs w:val="24"/>
        </w:rPr>
        <w:t xml:space="preserve"> паровоза «Проворный» вместе со старинным составом.  </w:t>
      </w:r>
      <w:r w:rsidR="00E97CF6">
        <w:rPr>
          <w:rFonts w:ascii="Times New Roman" w:hAnsi="Times New Roman" w:cs="Times New Roman"/>
          <w:sz w:val="24"/>
          <w:szCs w:val="24"/>
        </w:rPr>
        <w:t xml:space="preserve"> </w:t>
      </w:r>
      <w:r w:rsidR="00E97CF6" w:rsidRPr="00983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0C1" w:rsidRPr="00A46B36" w:rsidRDefault="0069556D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498250253"/>
      <w:bookmarkStart w:id="22" w:name="_Toc498250269"/>
      <w:bookmarkStart w:id="23" w:name="_Toc498250453"/>
      <w:bookmarkStart w:id="24" w:name="_Toc498257981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1.4.</w:t>
      </w:r>
      <w:r w:rsidR="00EB30C1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Прошлое:</w:t>
      </w:r>
      <w:r w:rsidR="00655080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70B02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первая </w:t>
      </w:r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железнодорожная магистраль</w:t>
      </w:r>
      <w:bookmarkEnd w:id="21"/>
      <w:bookmarkEnd w:id="22"/>
      <w:bookmarkEnd w:id="23"/>
      <w:bookmarkEnd w:id="24"/>
    </w:p>
    <w:p w:rsidR="00B95235" w:rsidRDefault="00983E2C" w:rsidP="006412D9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Уже через пять лет - </w:t>
      </w:r>
      <w:r w:rsidRPr="00983E2C">
        <w:rPr>
          <w:rFonts w:ascii="Times New Roman" w:hAnsi="Times New Roman" w:cs="Times New Roman"/>
          <w:sz w:val="24"/>
          <w:szCs w:val="24"/>
        </w:rPr>
        <w:t>1 февраля 1842 г. русский царь Николай I подписал указ о сооружении первой русской железнодорожной магистрали Санкт-Петербург – Москва. Дорогу решили проложить по кратчайшему расстоянию между двумя городами. В проектировании и строительстве дороги принимали участие многи</w:t>
      </w:r>
      <w:r>
        <w:rPr>
          <w:rFonts w:ascii="Times New Roman" w:hAnsi="Times New Roman" w:cs="Times New Roman"/>
          <w:sz w:val="24"/>
          <w:szCs w:val="24"/>
        </w:rPr>
        <w:t xml:space="preserve">е выдающиеся ученые и инженеры, в том числе и Павел Петрович </w:t>
      </w:r>
      <w:r w:rsidR="00EB30C1">
        <w:rPr>
          <w:rFonts w:ascii="Times New Roman" w:hAnsi="Times New Roman" w:cs="Times New Roman"/>
          <w:sz w:val="24"/>
          <w:szCs w:val="24"/>
        </w:rPr>
        <w:t>Мельников. Скульптуру этого выда</w:t>
      </w:r>
      <w:r>
        <w:rPr>
          <w:rFonts w:ascii="Times New Roman" w:hAnsi="Times New Roman" w:cs="Times New Roman"/>
          <w:sz w:val="24"/>
          <w:szCs w:val="24"/>
        </w:rPr>
        <w:t>ющегося человека я видел на площади трех вокзалов.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Pr="00983E2C">
        <w:rPr>
          <w:rFonts w:ascii="Times New Roman" w:hAnsi="Times New Roman" w:cs="Times New Roman"/>
          <w:sz w:val="24"/>
          <w:szCs w:val="24"/>
        </w:rPr>
        <w:t xml:space="preserve">Нельзя забывать и о безымянных строителях магистрали – крепостных крестьянах. Можно с уверенностью сказать, что успех "небывалой доселе стройки" </w:t>
      </w:r>
      <w:r w:rsidR="00EE3EAD" w:rsidRPr="00983E2C">
        <w:rPr>
          <w:rFonts w:ascii="Times New Roman" w:hAnsi="Times New Roman" w:cs="Times New Roman"/>
          <w:sz w:val="24"/>
          <w:szCs w:val="24"/>
        </w:rPr>
        <w:t>был,</w:t>
      </w:r>
      <w:r w:rsidRPr="00983E2C">
        <w:rPr>
          <w:rFonts w:ascii="Times New Roman" w:hAnsi="Times New Roman" w:cs="Times New Roman"/>
          <w:sz w:val="24"/>
          <w:szCs w:val="24"/>
        </w:rPr>
        <w:t xml:space="preserve"> достигнут именно благодаря их труду.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Pr="00983E2C">
        <w:rPr>
          <w:rFonts w:ascii="Times New Roman" w:hAnsi="Times New Roman" w:cs="Times New Roman"/>
          <w:sz w:val="24"/>
          <w:szCs w:val="24"/>
        </w:rPr>
        <w:t>Строителям для преодоления водных преград пришлось возвести 8 больших и 182 средних и малых мостов. На дороге были построены 34 станции. 1 ноября 1851 года самая большая по протяженности железная дорога была открыта, и по ней из Петербурга в Москву в 11 часов 15 минут отправился поезд. В пути он находился 21 час 45 минут и прибыл в Москву на следующий день в 9 часов утра.</w:t>
      </w:r>
    </w:p>
    <w:p w:rsidR="00E97CF6" w:rsidRDefault="00983E2C" w:rsidP="006412D9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3E2C">
        <w:rPr>
          <w:rFonts w:ascii="Times New Roman" w:hAnsi="Times New Roman" w:cs="Times New Roman"/>
          <w:sz w:val="24"/>
          <w:szCs w:val="24"/>
        </w:rPr>
        <w:t>Первая русская магистраль, являющаяся в наши дни частью Октябрьской железной дороги, начала работа</w:t>
      </w:r>
      <w:r w:rsidR="00DC61E9">
        <w:rPr>
          <w:rFonts w:ascii="Times New Roman" w:hAnsi="Times New Roman" w:cs="Times New Roman"/>
          <w:sz w:val="24"/>
          <w:szCs w:val="24"/>
        </w:rPr>
        <w:t>ть.</w:t>
      </w:r>
      <w:r w:rsidRPr="00983E2C">
        <w:rPr>
          <w:rFonts w:ascii="Times New Roman" w:hAnsi="Times New Roman" w:cs="Times New Roman"/>
          <w:sz w:val="24"/>
          <w:szCs w:val="24"/>
        </w:rPr>
        <w:t xml:space="preserve"> Первое время между Петербургом и Москвой курсировало два пассажирских и четыре товарных поезда в сутки. Дорога была двухпутной, а движение - </w:t>
      </w:r>
      <w:proofErr w:type="gramStart"/>
      <w:r w:rsidRPr="00983E2C">
        <w:rPr>
          <w:rFonts w:ascii="Times New Roman" w:hAnsi="Times New Roman" w:cs="Times New Roman"/>
          <w:sz w:val="24"/>
          <w:szCs w:val="24"/>
        </w:rPr>
        <w:t>левосторонним</w:t>
      </w:r>
      <w:proofErr w:type="gramEnd"/>
      <w:r w:rsidRPr="00983E2C">
        <w:rPr>
          <w:rFonts w:ascii="Times New Roman" w:hAnsi="Times New Roman" w:cs="Times New Roman"/>
          <w:sz w:val="24"/>
          <w:szCs w:val="24"/>
        </w:rPr>
        <w:t xml:space="preserve">. Пассажирский поезд состоял из 7 вагонов, товарный - из 15. Средняя скорость поезда составляла тогда 29,6 км/ч. 8 сентября 1855 года магистраль получила название: </w:t>
      </w:r>
      <w:r w:rsidRPr="00983E2C">
        <w:rPr>
          <w:rFonts w:ascii="Times New Roman" w:hAnsi="Times New Roman" w:cs="Times New Roman"/>
          <w:sz w:val="24"/>
          <w:szCs w:val="24"/>
        </w:rPr>
        <w:lastRenderedPageBreak/>
        <w:t>"Николаевская железная дорога", в честь императора Николая I, а с 27 февраля 1923 года носит название "Октябрьская". Постепенно скорость движения поездов увеличивалась, а время пути сокращалось. В 1913 г. поезд из девяти пассажирских вагонов во главе с паровозом серии "С" преодолел расстояние от Петербурга до Москвы за 7 часов 59 минут, развивая скорость на участках до 100 км/час.</w:t>
      </w:r>
    </w:p>
    <w:p w:rsidR="00291084" w:rsidRPr="00DC61E9" w:rsidRDefault="00B95235" w:rsidP="00981403">
      <w:pPr>
        <w:spacing w:before="100" w:beforeAutospacing="1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EB30C1">
        <w:rPr>
          <w:rFonts w:ascii="Times New Roman" w:hAnsi="Times New Roman" w:cs="Times New Roman"/>
          <w:bCs/>
          <w:sz w:val="24"/>
          <w:szCs w:val="24"/>
        </w:rPr>
        <w:t>леду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="00EB30C1">
        <w:rPr>
          <w:rFonts w:ascii="Times New Roman" w:hAnsi="Times New Roman" w:cs="Times New Roman"/>
          <w:bCs/>
          <w:sz w:val="24"/>
          <w:szCs w:val="24"/>
        </w:rPr>
        <w:t xml:space="preserve"> своей традиции совершать путешествие в прошлое, я уговорил родителей проехать первую железнодорожную магистраль на поезде-музее «Гранд-Экспресс». Этот поезд очень похож на поезда начала 20 века.  </w:t>
      </w:r>
      <w:r w:rsidR="006C1ECF">
        <w:rPr>
          <w:rFonts w:ascii="Times New Roman" w:hAnsi="Times New Roman" w:cs="Times New Roman"/>
          <w:bCs/>
          <w:sz w:val="24"/>
          <w:szCs w:val="24"/>
        </w:rPr>
        <w:t xml:space="preserve">А еще я </w:t>
      </w:r>
      <w:r w:rsidR="00291084">
        <w:rPr>
          <w:rFonts w:ascii="Times New Roman" w:hAnsi="Times New Roman" w:cs="Times New Roman"/>
          <w:bCs/>
          <w:sz w:val="24"/>
          <w:szCs w:val="24"/>
        </w:rPr>
        <w:t>увидел, что</w:t>
      </w:r>
      <w:r w:rsidR="006C1ECF">
        <w:rPr>
          <w:rFonts w:ascii="Times New Roman" w:hAnsi="Times New Roman" w:cs="Times New Roman"/>
          <w:bCs/>
          <w:sz w:val="24"/>
          <w:szCs w:val="24"/>
        </w:rPr>
        <w:t xml:space="preserve"> Московский</w:t>
      </w:r>
      <w:r w:rsidR="004667CB">
        <w:rPr>
          <w:rFonts w:ascii="Times New Roman" w:hAnsi="Times New Roman" w:cs="Times New Roman"/>
          <w:bCs/>
          <w:sz w:val="24"/>
          <w:szCs w:val="24"/>
        </w:rPr>
        <w:t xml:space="preserve"> вокзал Санк</w:t>
      </w:r>
      <w:r w:rsidR="00470B02">
        <w:rPr>
          <w:rFonts w:ascii="Times New Roman" w:hAnsi="Times New Roman" w:cs="Times New Roman"/>
          <w:bCs/>
          <w:sz w:val="24"/>
          <w:szCs w:val="24"/>
        </w:rPr>
        <w:t>т</w:t>
      </w:r>
      <w:r w:rsidR="004667CB">
        <w:rPr>
          <w:rFonts w:ascii="Times New Roman" w:hAnsi="Times New Roman" w:cs="Times New Roman"/>
          <w:bCs/>
          <w:sz w:val="24"/>
          <w:szCs w:val="24"/>
        </w:rPr>
        <w:t>-Петербурга</w:t>
      </w:r>
      <w:r w:rsidR="006C1ECF">
        <w:rPr>
          <w:rFonts w:ascii="Times New Roman" w:hAnsi="Times New Roman" w:cs="Times New Roman"/>
          <w:bCs/>
          <w:sz w:val="24"/>
          <w:szCs w:val="24"/>
        </w:rPr>
        <w:t xml:space="preserve"> и Ленинградский вокзал в Москве похожи как два родных </w:t>
      </w:r>
      <w:r w:rsidR="00291084">
        <w:rPr>
          <w:rFonts w:ascii="Times New Roman" w:hAnsi="Times New Roman" w:cs="Times New Roman"/>
          <w:bCs/>
          <w:sz w:val="24"/>
          <w:szCs w:val="24"/>
        </w:rPr>
        <w:t>брата</w:t>
      </w:r>
      <w:r w:rsidR="00D550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5016">
        <w:rPr>
          <w:rFonts w:ascii="Times New Roman" w:hAnsi="Times New Roman" w:cs="Times New Roman"/>
          <w:sz w:val="24"/>
          <w:szCs w:val="24"/>
        </w:rPr>
        <w:t>(Иллюстрация 9)</w:t>
      </w:r>
      <w:r w:rsidR="00291084">
        <w:rPr>
          <w:rFonts w:ascii="Times New Roman" w:hAnsi="Times New Roman" w:cs="Times New Roman"/>
          <w:bCs/>
          <w:sz w:val="24"/>
          <w:szCs w:val="24"/>
        </w:rPr>
        <w:t>.</w:t>
      </w:r>
      <w:r w:rsidR="00DC61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1084">
        <w:rPr>
          <w:rFonts w:ascii="Times New Roman" w:hAnsi="Times New Roman" w:cs="Times New Roman"/>
          <w:bCs/>
          <w:sz w:val="24"/>
          <w:szCs w:val="24"/>
        </w:rPr>
        <w:t xml:space="preserve">Оба вокзала </w:t>
      </w:r>
      <w:r w:rsidR="00DC61E9" w:rsidRPr="00DC61E9">
        <w:rPr>
          <w:rFonts w:ascii="Times New Roman" w:hAnsi="Times New Roman" w:cs="Times New Roman"/>
          <w:bCs/>
          <w:sz w:val="24"/>
          <w:szCs w:val="24"/>
        </w:rPr>
        <w:t xml:space="preserve">возводились по проекту Константина Андреевича Тона - известного архитектора, уже построившего к тому времени </w:t>
      </w:r>
      <w:r w:rsidR="00291084">
        <w:rPr>
          <w:rFonts w:ascii="Times New Roman" w:hAnsi="Times New Roman" w:cs="Times New Roman"/>
          <w:bCs/>
          <w:sz w:val="24"/>
          <w:szCs w:val="24"/>
        </w:rPr>
        <w:t xml:space="preserve">храм Христа Спасителя в Москве. </w:t>
      </w:r>
      <w:r w:rsidR="00DC61E9" w:rsidRPr="00DC61E9">
        <w:rPr>
          <w:rFonts w:ascii="Times New Roman" w:hAnsi="Times New Roman" w:cs="Times New Roman"/>
          <w:bCs/>
          <w:sz w:val="24"/>
          <w:szCs w:val="24"/>
        </w:rPr>
        <w:t xml:space="preserve">Вокзал в Петербурге был построен к открытию железной дороги в 1851 году, несколько позже, чем его брат-близнец в Москве, который был закончен уже </w:t>
      </w:r>
      <w:r w:rsidR="00DC61E9">
        <w:rPr>
          <w:rFonts w:ascii="Times New Roman" w:hAnsi="Times New Roman" w:cs="Times New Roman"/>
          <w:bCs/>
          <w:sz w:val="24"/>
          <w:szCs w:val="24"/>
        </w:rPr>
        <w:t>в 1849 году.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61E9" w:rsidRPr="00DC61E9">
        <w:rPr>
          <w:rFonts w:ascii="Times New Roman" w:hAnsi="Times New Roman" w:cs="Times New Roman"/>
          <w:bCs/>
          <w:sz w:val="24"/>
          <w:szCs w:val="24"/>
        </w:rPr>
        <w:t>В зданиях обоих вокзалов есть памятные доски посвященные архитектору К.А. Тону.</w:t>
      </w:r>
    </w:p>
    <w:p w:rsidR="00E80A7F" w:rsidRPr="00A46B36" w:rsidRDefault="00A46B36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5" w:name="_Toc498250254"/>
      <w:bookmarkStart w:id="26" w:name="_Toc498250270"/>
      <w:bookmarkStart w:id="27" w:name="_Toc498250454"/>
      <w:bookmarkStart w:id="28" w:name="_Toc498257982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1.5</w:t>
      </w:r>
      <w:r w:rsidR="00B95235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80A7F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Настоящее</w:t>
      </w:r>
      <w:r w:rsidR="00726383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железных дорог</w:t>
      </w:r>
      <w:bookmarkEnd w:id="25"/>
      <w:bookmarkEnd w:id="26"/>
      <w:bookmarkEnd w:id="27"/>
      <w:bookmarkEnd w:id="28"/>
    </w:p>
    <w:p w:rsidR="00E26714" w:rsidRPr="00B95235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>Сегодня с помощью железных дорог  перевозят  уголь, руду, зер</w:t>
      </w:r>
      <w:r w:rsidR="00474669">
        <w:rPr>
          <w:rFonts w:ascii="Times New Roman" w:hAnsi="Times New Roman" w:cs="Times New Roman"/>
          <w:sz w:val="24"/>
          <w:szCs w:val="24"/>
        </w:rPr>
        <w:t>но и много</w:t>
      </w:r>
      <w:r w:rsidRPr="00403ACA">
        <w:rPr>
          <w:rFonts w:ascii="Times New Roman" w:hAnsi="Times New Roman" w:cs="Times New Roman"/>
          <w:sz w:val="24"/>
          <w:szCs w:val="24"/>
        </w:rPr>
        <w:t xml:space="preserve"> других грузов.  </w:t>
      </w:r>
      <w:r w:rsidR="00474669">
        <w:rPr>
          <w:rFonts w:ascii="Times New Roman" w:hAnsi="Times New Roman" w:cs="Times New Roman"/>
          <w:sz w:val="24"/>
          <w:szCs w:val="24"/>
        </w:rPr>
        <w:t xml:space="preserve">Даже письма и почту во многие города России перевозят по почте. </w:t>
      </w:r>
      <w:r w:rsidRPr="00403ACA">
        <w:rPr>
          <w:rFonts w:ascii="Times New Roman" w:hAnsi="Times New Roman" w:cs="Times New Roman"/>
          <w:sz w:val="24"/>
          <w:szCs w:val="24"/>
        </w:rPr>
        <w:t>Перевозка пассажиров  сегодня</w:t>
      </w:r>
      <w:r w:rsidR="00474669">
        <w:rPr>
          <w:rFonts w:ascii="Times New Roman" w:hAnsi="Times New Roman" w:cs="Times New Roman"/>
          <w:sz w:val="24"/>
          <w:szCs w:val="24"/>
        </w:rPr>
        <w:t xml:space="preserve">, </w:t>
      </w:r>
      <w:r w:rsidRPr="00403ACA">
        <w:rPr>
          <w:rFonts w:ascii="Times New Roman" w:hAnsi="Times New Roman" w:cs="Times New Roman"/>
          <w:sz w:val="24"/>
          <w:szCs w:val="24"/>
        </w:rPr>
        <w:t xml:space="preserve"> невозможна без использования железных дорог. </w:t>
      </w:r>
      <w:r w:rsidR="00474669">
        <w:rPr>
          <w:rFonts w:ascii="Times New Roman" w:hAnsi="Times New Roman" w:cs="Times New Roman"/>
          <w:sz w:val="24"/>
          <w:szCs w:val="24"/>
        </w:rPr>
        <w:t>По железным дорогам ходят и  поезда дальнего следования, и пригородные электрички.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>На место паровозов работающих на угле пришли тепловозы и электровозы. Тепловозы работают на дизели. А электровозы движутся по рельсам</w:t>
      </w:r>
      <w:r w:rsidR="00E26714">
        <w:rPr>
          <w:rFonts w:ascii="Times New Roman" w:hAnsi="Times New Roman" w:cs="Times New Roman"/>
          <w:sz w:val="24"/>
          <w:szCs w:val="24"/>
        </w:rPr>
        <w:t xml:space="preserve"> благодаря электрическому току.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>Все это позволило увеличить  скорость движения поездов, а время пути сократить.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>Но сами дороги остались железными с рельсами и шпалами.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="00474669">
        <w:rPr>
          <w:rFonts w:ascii="Times New Roman" w:hAnsi="Times New Roman" w:cs="Times New Roman"/>
          <w:sz w:val="24"/>
          <w:szCs w:val="24"/>
        </w:rPr>
        <w:t xml:space="preserve">В настоящее время существует 2 миллиона километров железных дорог. Если все эти дороги соединить в одну цепочку, то ее длина будет в пять раз больше расстояния от Земли до Луны. </w:t>
      </w:r>
      <w:r w:rsidR="00B95235">
        <w:rPr>
          <w:rFonts w:ascii="Times New Roman" w:hAnsi="Times New Roman" w:cs="Times New Roman"/>
          <w:sz w:val="24"/>
          <w:szCs w:val="24"/>
        </w:rPr>
        <w:t xml:space="preserve"> </w:t>
      </w:r>
      <w:r w:rsidR="004667CB">
        <w:rPr>
          <w:rFonts w:ascii="Times New Roman" w:hAnsi="Times New Roman" w:cs="Times New Roman"/>
          <w:sz w:val="24"/>
          <w:szCs w:val="24"/>
        </w:rPr>
        <w:t>С</w:t>
      </w:r>
      <w:r w:rsidRPr="00403ACA">
        <w:rPr>
          <w:rFonts w:ascii="Times New Roman" w:hAnsi="Times New Roman" w:cs="Times New Roman"/>
          <w:sz w:val="24"/>
          <w:szCs w:val="24"/>
        </w:rPr>
        <w:t xml:space="preserve">амый быстрый поезд в России </w:t>
      </w:r>
      <w:r w:rsidR="004667CB">
        <w:rPr>
          <w:rFonts w:ascii="Times New Roman" w:hAnsi="Times New Roman" w:cs="Times New Roman"/>
          <w:sz w:val="24"/>
          <w:szCs w:val="24"/>
        </w:rPr>
        <w:t xml:space="preserve"> сейчас - </w:t>
      </w:r>
      <w:r w:rsidRPr="00403ACA">
        <w:rPr>
          <w:rFonts w:ascii="Times New Roman" w:hAnsi="Times New Roman" w:cs="Times New Roman"/>
          <w:sz w:val="24"/>
          <w:szCs w:val="24"/>
        </w:rPr>
        <w:t>это Сапсан</w:t>
      </w:r>
      <w:r w:rsidR="00D55016">
        <w:rPr>
          <w:rFonts w:ascii="Times New Roman" w:hAnsi="Times New Roman" w:cs="Times New Roman"/>
          <w:sz w:val="24"/>
          <w:szCs w:val="24"/>
        </w:rPr>
        <w:t xml:space="preserve"> (Иллюстрация 10)</w:t>
      </w:r>
      <w:r w:rsidRPr="00403ACA">
        <w:rPr>
          <w:rFonts w:ascii="Times New Roman" w:hAnsi="Times New Roman" w:cs="Times New Roman"/>
          <w:sz w:val="24"/>
          <w:szCs w:val="24"/>
        </w:rPr>
        <w:t xml:space="preserve">, его скорость превышает 200 км в час. Расстояние от Москвы до Санкт-Петербурга составляет всего 4 часа. </w:t>
      </w:r>
      <w:r w:rsidR="00E26714" w:rsidRPr="004B6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среднем, железнодорожным транспортом ежегодно пользуются около 1 </w:t>
      </w:r>
      <w:proofErr w:type="gramStart"/>
      <w:r w:rsidR="00E26714" w:rsidRPr="004B6A15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gramEnd"/>
      <w:r w:rsidR="00E26714" w:rsidRPr="004B6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пассажиров</w:t>
      </w:r>
      <w:r w:rsidR="00E267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67CB" w:rsidRPr="001340A8" w:rsidRDefault="00726383" w:rsidP="006412D9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настоящее время железнодорожному транспорту </w:t>
      </w:r>
      <w:r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</w:t>
      </w:r>
      <w:r w:rsidR="00894612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>ят все новое и новое применение</w:t>
      </w:r>
      <w:r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2016 году в Москве  запустили совместный проект Московског</w:t>
      </w:r>
      <w:r w:rsidR="00894612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метрополитена и РЖД -  </w:t>
      </w:r>
      <w:r w:rsidR="00894612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Московское Центральное кольцо</w:t>
      </w:r>
      <w:r w:rsidR="00F8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94612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Центральное кольцо создано на базе Московской окружной железной дороги, решение о строительстве которой было принято в конце XIX века </w:t>
      </w:r>
      <w:r w:rsidR="00894612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инициативе министра финансов Российской империи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Сергея Витте. Строили кольцо вокруг Москвы по проекту инженера П. И. </w:t>
      </w:r>
      <w:proofErr w:type="spellStart"/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Рашевского</w:t>
      </w:r>
      <w:proofErr w:type="spellEnd"/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1903 по 1908 год. По первоначальному проекту трасса должна была иметь четыре колеи, которые бы делились между товарным и пассажирским движением, но из-за недостатка средств были построены лишь две колеи. В 1930 году пассажирское движение было закрыто из-за развития автобусов и трамваев, по кольцу стали ходить лишь грузовые составы. </w:t>
      </w:r>
      <w:r w:rsidR="00134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пассажирского движения на кольцо — не новая идея: его хотели запустить еще в 60-е годы, но этому помешала сложность электрификации кольца.</w:t>
      </w:r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Вновь к этому проекту вернулись лишь в наше время.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 МЦК 54 км, а время в пути 84 минуты.</w:t>
      </w:r>
    </w:p>
    <w:p w:rsidR="00894612" w:rsidRDefault="001340A8" w:rsidP="006412D9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зучать устройство Московского Центрального кольца это любимое занятие моих выходных дней. По кольцу 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курсир</w:t>
      </w:r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уют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 поезда «Ласточка» (по пять вагонов каждый), которые производят на заводе «Уральские локом</w:t>
      </w:r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отивы»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Прототип «Ласточки» — немецкий эл</w:t>
      </w:r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ектропоезд компании </w:t>
      </w:r>
      <w:proofErr w:type="spellStart"/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Siemens</w:t>
      </w:r>
      <w:proofErr w:type="spellEnd"/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AG.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вместимость «Ласточки» — 1 200 человек, а максимальная скорость — 120 километров в час, но по</w:t>
      </w:r>
      <w:r w:rsid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МЦК поезда  двигаются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быстрее 40–50 километров в час. Во всех «Ласточках» мягкие сиденья и сист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емы </w:t>
      </w:r>
      <w:proofErr w:type="gramStart"/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климат-контроля</w:t>
      </w:r>
      <w:proofErr w:type="gramEnd"/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Пассажиры 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воспользоваться </w:t>
      </w:r>
      <w:proofErr w:type="spellStart"/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устройствами для зарядки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гаджетов. В каждом поезде есть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</w:t>
      </w:r>
      <w:r w:rsidR="00894612" w:rsidRPr="0089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отличие от обычных электричек, в вагонах «Ласточки» нет тамбуров, при этом двустворчатые двери достаточно широки для прохода маломобильных пассажиров. </w:t>
      </w:r>
      <w:r w:rsidR="00463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Путешествуя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0569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кольцу,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 удивлением увидел, что часть старинных железнодорожных станций сохранилась до сих пор. Все эти здания находятся на внутренней части кольца и построены в едином стиле модерн из красного кирпича с белой отделкой. Сейчас, совершая поездки по кольцу,  я пытаюсь отметить на карте Москвы все сохранившиеся </w:t>
      </w:r>
      <w:r w:rsidR="001E4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</w:t>
      </w:r>
      <w:r w:rsidR="00433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инные здания. </w:t>
      </w:r>
    </w:p>
    <w:p w:rsidR="00790176" w:rsidRDefault="001340A8" w:rsidP="006412D9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Но,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</w:t>
      </w:r>
      <w:r w:rsidR="004635E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все дороги имеют длинную жизнь как первая русская магистраль или обретают новую молодость как МЦК. Часть железных дорог сейчас </w:t>
      </w:r>
      <w:proofErr w:type="gramStart"/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заброшены</w:t>
      </w:r>
      <w:proofErr w:type="gramEnd"/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умерли. </w:t>
      </w:r>
    </w:p>
    <w:p w:rsidR="004635EB" w:rsidRDefault="001340A8" w:rsidP="006412D9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зучая историю </w:t>
      </w:r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Красногорского и </w:t>
      </w:r>
      <w:proofErr w:type="spellStart"/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Истринского</w:t>
      </w:r>
      <w:proofErr w:type="spellEnd"/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я живу,  я узнал о  заброшенной железнодорожной ветке Нахабино</w:t>
      </w:r>
      <w:r w:rsidR="00056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69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Павловская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Слобода</w:t>
      </w:r>
      <w:r w:rsidR="00790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что мне удалось узнать. Эта ветка существовала с 1924 по 2007 год. На ней было 6 остановочных пунктов. На  станции Нахабино в 1940 году снимали фильм «Тимур и его команда». С 1992 года ветка постепенно стала приходить в упадок, в связи с плохим состоянием полотна. А в 1996 году движения по этой ветки было остановлено.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3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папой организовали поход по поиску </w:t>
      </w:r>
      <w:r w:rsidR="008810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станций и железной дороги. К сожалению, нам удалось найти только две сохранившиеся платформы и небольшой участок заросших железнодорожных путей</w:t>
      </w:r>
      <w:r w:rsidR="00463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80A7F" w:rsidRPr="00A46B36" w:rsidRDefault="001340A8" w:rsidP="00981403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498250255"/>
      <w:bookmarkStart w:id="30" w:name="_Toc498250271"/>
      <w:bookmarkStart w:id="31" w:name="_Toc498250455"/>
      <w:bookmarkStart w:id="32" w:name="_Toc498257983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1.6.</w:t>
      </w:r>
      <w:r w:rsidR="00DF1698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Будущее</w:t>
      </w:r>
      <w:bookmarkEnd w:id="29"/>
      <w:bookmarkEnd w:id="30"/>
      <w:bookmarkEnd w:id="31"/>
      <w:bookmarkEnd w:id="32"/>
    </w:p>
    <w:p w:rsidR="001340A8" w:rsidRDefault="00E80A7F" w:rsidP="006412D9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 xml:space="preserve">В 2013 году в Америке был представлен концепт сверхскоростного транспорта будущего — вакуумного поезда и магистрали </w:t>
      </w:r>
      <w:proofErr w:type="spellStart"/>
      <w:r w:rsidRPr="00403ACA">
        <w:rPr>
          <w:rFonts w:ascii="Times New Roman" w:hAnsi="Times New Roman" w:cs="Times New Roman"/>
          <w:sz w:val="24"/>
          <w:szCs w:val="24"/>
        </w:rPr>
        <w:t>Hyperloop</w:t>
      </w:r>
      <w:proofErr w:type="spellEnd"/>
      <w:r w:rsidR="00F86F8D">
        <w:rPr>
          <w:rFonts w:ascii="Times New Roman" w:hAnsi="Times New Roman" w:cs="Times New Roman"/>
          <w:sz w:val="24"/>
          <w:szCs w:val="24"/>
        </w:rPr>
        <w:t xml:space="preserve"> (Иллюстрация 11)</w:t>
      </w:r>
      <w:r w:rsidRPr="00403ACA">
        <w:rPr>
          <w:rFonts w:ascii="Times New Roman" w:hAnsi="Times New Roman" w:cs="Times New Roman"/>
          <w:sz w:val="24"/>
          <w:szCs w:val="24"/>
        </w:rPr>
        <w:t>. Внутри стальной трубы на воздушных подушках будут передвигаться транспортные капсулы, каждая вмещает до 28 человек. Скорость примерно соответствует скорости звука в воздухе — 1200 км/ч.</w:t>
      </w:r>
      <w:r w:rsidR="001340A8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 xml:space="preserve">Трубу будут поддерживать колонны, а обеспечивать электроэнергию — солнечные батареи, установленные по всей площади </w:t>
      </w:r>
      <w:proofErr w:type="spellStart"/>
      <w:r w:rsidRPr="00403ACA">
        <w:rPr>
          <w:rFonts w:ascii="Times New Roman" w:hAnsi="Times New Roman" w:cs="Times New Roman"/>
          <w:sz w:val="24"/>
          <w:szCs w:val="24"/>
        </w:rPr>
        <w:t>аэромагистрали</w:t>
      </w:r>
      <w:proofErr w:type="spellEnd"/>
      <w:r w:rsidRPr="00403A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4480" w:rsidRPr="00403ACA" w:rsidRDefault="00BA4480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 xml:space="preserve">Вот уже несколько лет в Китае между аэропортом Падун и Шанхаем курсирует </w:t>
      </w:r>
      <w:proofErr w:type="spellStart"/>
      <w:r w:rsidRPr="00403ACA">
        <w:rPr>
          <w:rFonts w:ascii="Times New Roman" w:hAnsi="Times New Roman" w:cs="Times New Roman"/>
          <w:sz w:val="24"/>
          <w:szCs w:val="24"/>
        </w:rPr>
        <w:t>Маглев</w:t>
      </w:r>
      <w:proofErr w:type="spellEnd"/>
      <w:r w:rsidRPr="00403ACA">
        <w:rPr>
          <w:rFonts w:ascii="Times New Roman" w:hAnsi="Times New Roman" w:cs="Times New Roman"/>
          <w:sz w:val="24"/>
          <w:szCs w:val="24"/>
        </w:rPr>
        <w:t xml:space="preserve"> — поезд на магнитной подушке</w:t>
      </w:r>
      <w:r w:rsidR="00F86F8D">
        <w:rPr>
          <w:rFonts w:ascii="Times New Roman" w:hAnsi="Times New Roman" w:cs="Times New Roman"/>
          <w:sz w:val="24"/>
          <w:szCs w:val="24"/>
        </w:rPr>
        <w:t xml:space="preserve"> (Иллюстрация 12)</w:t>
      </w:r>
      <w:r w:rsidR="00F86F8D" w:rsidRPr="00641D21">
        <w:rPr>
          <w:rFonts w:ascii="Times New Roman" w:hAnsi="Times New Roman" w:cs="Times New Roman"/>
          <w:sz w:val="24"/>
          <w:szCs w:val="24"/>
        </w:rPr>
        <w:t>.</w:t>
      </w:r>
      <w:r w:rsidR="00F86F8D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03ACA">
        <w:rPr>
          <w:rFonts w:ascii="Times New Roman" w:hAnsi="Times New Roman" w:cs="Times New Roman"/>
          <w:sz w:val="24"/>
          <w:szCs w:val="24"/>
        </w:rPr>
        <w:t xml:space="preserve"> Его максимальная скорость достигает 450 км/ч! В нём применили электродинамическую подвеску на сверхпроводящих магнитах.</w:t>
      </w:r>
      <w:r w:rsidR="001340A8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 xml:space="preserve"> Рельсов нет, состав движется в канале между магнитами. </w:t>
      </w:r>
    </w:p>
    <w:p w:rsidR="001340A8" w:rsidRPr="00981403" w:rsidRDefault="00BA4480" w:rsidP="00981403">
      <w:pPr>
        <w:spacing w:before="100" w:beforeAutospacing="1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ACA">
        <w:rPr>
          <w:rFonts w:ascii="Times New Roman" w:hAnsi="Times New Roman" w:cs="Times New Roman"/>
          <w:iCs/>
          <w:sz w:val="24"/>
          <w:szCs w:val="24"/>
        </w:rPr>
        <w:t xml:space="preserve">Кстати, </w:t>
      </w:r>
      <w:proofErr w:type="gramStart"/>
      <w:r w:rsidR="001340A8">
        <w:rPr>
          <w:rFonts w:ascii="Times New Roman" w:hAnsi="Times New Roman" w:cs="Times New Roman"/>
          <w:iCs/>
          <w:sz w:val="24"/>
          <w:szCs w:val="24"/>
        </w:rPr>
        <w:t>я</w:t>
      </w:r>
      <w:proofErr w:type="gramEnd"/>
      <w:r w:rsidR="001340A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iCs/>
          <w:sz w:val="24"/>
          <w:szCs w:val="24"/>
        </w:rPr>
        <w:t xml:space="preserve"> как и большинство людей, был уверен, что будущее за поездами на магнитной подушке, но дальнейший сбор информации  показал мне, что вряд ли это случится в течение ближайших 20 лет. </w:t>
      </w:r>
    </w:p>
    <w:p w:rsidR="00E80A7F" w:rsidRPr="00A46B36" w:rsidRDefault="00BA4480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3" w:name="_Toc498250256"/>
      <w:bookmarkStart w:id="34" w:name="_Toc498250272"/>
      <w:bookmarkStart w:id="35" w:name="_Toc498250456"/>
      <w:bookmarkStart w:id="36" w:name="_Toc498257984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Мои выводы:</w:t>
      </w:r>
      <w:bookmarkEnd w:id="33"/>
      <w:bookmarkEnd w:id="34"/>
      <w:bookmarkEnd w:id="35"/>
      <w:bookmarkEnd w:id="36"/>
    </w:p>
    <w:p w:rsidR="00BA4480" w:rsidRPr="00403ACA" w:rsidRDefault="00BA4480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 xml:space="preserve">Я постоянно искал информацию – прочел  книги по этой теме, посмотрел много документальных фильмов, искал информацию в интернете. </w:t>
      </w:r>
      <w:r w:rsidR="00F03F7A">
        <w:rPr>
          <w:rFonts w:ascii="Times New Roman" w:hAnsi="Times New Roman" w:cs="Times New Roman"/>
          <w:sz w:val="24"/>
          <w:szCs w:val="24"/>
        </w:rPr>
        <w:t>Посетил музеи Российских Железных Дорог в городах М</w:t>
      </w:r>
      <w:r w:rsidR="00DF1698">
        <w:rPr>
          <w:rFonts w:ascii="Times New Roman" w:hAnsi="Times New Roman" w:cs="Times New Roman"/>
          <w:sz w:val="24"/>
          <w:szCs w:val="24"/>
        </w:rPr>
        <w:t>осква и Санкт-Петербург. Я</w:t>
      </w:r>
      <w:r w:rsidR="00F03F7A">
        <w:rPr>
          <w:rFonts w:ascii="Times New Roman" w:hAnsi="Times New Roman" w:cs="Times New Roman"/>
          <w:sz w:val="24"/>
          <w:szCs w:val="24"/>
        </w:rPr>
        <w:t xml:space="preserve">  изучил работу машинистов  и водил настоящий электропое</w:t>
      </w:r>
      <w:proofErr w:type="gramStart"/>
      <w:r w:rsidR="00F03F7A">
        <w:rPr>
          <w:rFonts w:ascii="Times New Roman" w:hAnsi="Times New Roman" w:cs="Times New Roman"/>
          <w:sz w:val="24"/>
          <w:szCs w:val="24"/>
        </w:rPr>
        <w:t>зд в шк</w:t>
      </w:r>
      <w:proofErr w:type="gramEnd"/>
      <w:r w:rsidR="00F03F7A">
        <w:rPr>
          <w:rFonts w:ascii="Times New Roman" w:hAnsi="Times New Roman" w:cs="Times New Roman"/>
          <w:sz w:val="24"/>
          <w:szCs w:val="24"/>
        </w:rPr>
        <w:t xml:space="preserve">оле машинистов. </w:t>
      </w:r>
      <w:r w:rsidR="00DF1698">
        <w:rPr>
          <w:rFonts w:ascii="Times New Roman" w:hAnsi="Times New Roman" w:cs="Times New Roman"/>
          <w:sz w:val="24"/>
          <w:szCs w:val="24"/>
        </w:rPr>
        <w:t>Испытал на себе все современные виды железнодорожного транспорта.</w:t>
      </w:r>
    </w:p>
    <w:p w:rsidR="00BA4480" w:rsidRPr="00403ACA" w:rsidRDefault="00BA4480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 xml:space="preserve">Оказалось, </w:t>
      </w:r>
      <w:r w:rsidR="00F03F7A">
        <w:rPr>
          <w:rFonts w:ascii="Times New Roman" w:hAnsi="Times New Roman" w:cs="Times New Roman"/>
          <w:sz w:val="24"/>
          <w:szCs w:val="24"/>
        </w:rPr>
        <w:t>что на каждом этапе развития железных дорог</w:t>
      </w:r>
      <w:r w:rsidRPr="00403ACA">
        <w:rPr>
          <w:rFonts w:ascii="Times New Roman" w:hAnsi="Times New Roman" w:cs="Times New Roman"/>
          <w:sz w:val="24"/>
          <w:szCs w:val="24"/>
        </w:rPr>
        <w:t xml:space="preserve"> были очень интересные технические решения – необычные конструкции локомотивов, и неожиданное их использование; огромное разнообразие видов энергии (от угля до сил гравитации).</w:t>
      </w:r>
    </w:p>
    <w:p w:rsidR="00BA4480" w:rsidRDefault="00BA4480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ACA">
        <w:rPr>
          <w:rFonts w:ascii="Times New Roman" w:hAnsi="Times New Roman" w:cs="Times New Roman"/>
          <w:sz w:val="24"/>
          <w:szCs w:val="24"/>
        </w:rPr>
        <w:t>Ответ на главный свой во</w:t>
      </w:r>
      <w:r w:rsidR="00F03F7A">
        <w:rPr>
          <w:rFonts w:ascii="Times New Roman" w:hAnsi="Times New Roman" w:cs="Times New Roman"/>
          <w:sz w:val="24"/>
          <w:szCs w:val="24"/>
        </w:rPr>
        <w:t xml:space="preserve">прос – будущее железных </w:t>
      </w:r>
      <w:r w:rsidRPr="00403ACA">
        <w:rPr>
          <w:rFonts w:ascii="Times New Roman" w:hAnsi="Times New Roman" w:cs="Times New Roman"/>
          <w:sz w:val="24"/>
          <w:szCs w:val="24"/>
        </w:rPr>
        <w:t>д</w:t>
      </w:r>
      <w:r w:rsidR="00F03F7A">
        <w:rPr>
          <w:rFonts w:ascii="Times New Roman" w:hAnsi="Times New Roman" w:cs="Times New Roman"/>
          <w:sz w:val="24"/>
          <w:szCs w:val="24"/>
        </w:rPr>
        <w:t xml:space="preserve">орог  я нашел  в музее и </w:t>
      </w:r>
      <w:r w:rsidRPr="00403ACA">
        <w:rPr>
          <w:rFonts w:ascii="Times New Roman" w:hAnsi="Times New Roman" w:cs="Times New Roman"/>
          <w:sz w:val="24"/>
          <w:szCs w:val="24"/>
        </w:rPr>
        <w:t xml:space="preserve"> сайте РЖД. Ближайшие 20 лет будет модернизирована часть существующих дорог и это позволит запустить новые скоростные линии</w:t>
      </w:r>
      <w:r w:rsidR="00A93366">
        <w:rPr>
          <w:rFonts w:ascii="Times New Roman" w:hAnsi="Times New Roman" w:cs="Times New Roman"/>
          <w:sz w:val="24"/>
          <w:szCs w:val="24"/>
        </w:rPr>
        <w:t xml:space="preserve">. </w:t>
      </w:r>
      <w:r w:rsidRPr="00403ACA">
        <w:rPr>
          <w:rFonts w:ascii="Times New Roman" w:hAnsi="Times New Roman" w:cs="Times New Roman"/>
          <w:sz w:val="24"/>
          <w:szCs w:val="24"/>
        </w:rPr>
        <w:t xml:space="preserve">Уже сейчас строятся заводы по </w:t>
      </w:r>
      <w:r w:rsidR="00A93366">
        <w:rPr>
          <w:rFonts w:ascii="Times New Roman" w:hAnsi="Times New Roman" w:cs="Times New Roman"/>
          <w:sz w:val="24"/>
          <w:szCs w:val="24"/>
        </w:rPr>
        <w:t>производству скоростных поездов</w:t>
      </w:r>
      <w:r w:rsidRPr="00403ACA">
        <w:rPr>
          <w:rFonts w:ascii="Times New Roman" w:hAnsi="Times New Roman" w:cs="Times New Roman"/>
          <w:sz w:val="24"/>
          <w:szCs w:val="24"/>
        </w:rPr>
        <w:t xml:space="preserve">. </w:t>
      </w:r>
      <w:r w:rsidR="00A93366">
        <w:rPr>
          <w:rFonts w:ascii="Times New Roman" w:hAnsi="Times New Roman" w:cs="Times New Roman"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sz w:val="24"/>
          <w:szCs w:val="24"/>
        </w:rPr>
        <w:t xml:space="preserve">Меня также удивили общемировые планы по соединению ж/д сетей 4 континентов с помощью тоннелей. </w:t>
      </w:r>
    </w:p>
    <w:p w:rsidR="00B31723" w:rsidRPr="00DF1698" w:rsidRDefault="00B31723" w:rsidP="006412D9">
      <w:pPr>
        <w:pStyle w:val="a3"/>
        <w:spacing w:before="100" w:beforeAutospacing="1"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698">
        <w:rPr>
          <w:rFonts w:ascii="Times New Roman" w:hAnsi="Times New Roman" w:cs="Times New Roman"/>
          <w:b/>
          <w:sz w:val="24"/>
          <w:szCs w:val="24"/>
        </w:rPr>
        <w:t>Итак:</w:t>
      </w:r>
    </w:p>
    <w:p w:rsidR="001E6FA6" w:rsidRPr="00B31723" w:rsidRDefault="00F03F7A" w:rsidP="006412D9">
      <w:pPr>
        <w:pStyle w:val="a3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б</w:t>
      </w:r>
      <w:r w:rsidR="00983E2C" w:rsidRPr="00B31723">
        <w:rPr>
          <w:rFonts w:ascii="Times New Roman" w:hAnsi="Times New Roman" w:cs="Times New Roman"/>
          <w:bCs/>
          <w:sz w:val="24"/>
          <w:szCs w:val="24"/>
        </w:rPr>
        <w:t>лижайшие 20 лет железные дороги в России  станут скоростными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1E6FA6" w:rsidRPr="00403ACA" w:rsidRDefault="00F03F7A" w:rsidP="006412D9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</w:t>
      </w:r>
      <w:r w:rsidR="00983E2C" w:rsidRPr="00403ACA">
        <w:rPr>
          <w:rFonts w:ascii="Times New Roman" w:hAnsi="Times New Roman" w:cs="Times New Roman"/>
          <w:bCs/>
          <w:sz w:val="24"/>
          <w:szCs w:val="24"/>
        </w:rPr>
        <w:t>удут созданы новые скоростные поезда. Скорость дв</w:t>
      </w:r>
      <w:r>
        <w:rPr>
          <w:rFonts w:ascii="Times New Roman" w:hAnsi="Times New Roman" w:cs="Times New Roman"/>
          <w:bCs/>
          <w:sz w:val="24"/>
          <w:szCs w:val="24"/>
        </w:rPr>
        <w:t>ижения поездов будет 300-400 км;</w:t>
      </w:r>
      <w:proofErr w:type="gramStart"/>
      <w:r w:rsidR="00983E2C" w:rsidRPr="00403AC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1E6FA6" w:rsidRPr="00403ACA" w:rsidRDefault="00F03F7A" w:rsidP="006412D9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983E2C" w:rsidRPr="00403ACA">
        <w:rPr>
          <w:rFonts w:ascii="Times New Roman" w:hAnsi="Times New Roman" w:cs="Times New Roman"/>
          <w:bCs/>
          <w:sz w:val="24"/>
          <w:szCs w:val="24"/>
        </w:rPr>
        <w:t>огут появиться поезда на магнитной подушке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31723" w:rsidRPr="00DF1698" w:rsidRDefault="00B31723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3366" w:rsidRPr="00A46B36" w:rsidRDefault="00A93366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7" w:name="_Toc498250257"/>
      <w:bookmarkStart w:id="38" w:name="_Toc498250273"/>
      <w:bookmarkStart w:id="39" w:name="_Toc498250457"/>
      <w:bookmarkStart w:id="40" w:name="_Toc498257985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2. Практическая часть</w:t>
      </w:r>
      <w:bookmarkEnd w:id="37"/>
      <w:bookmarkEnd w:id="38"/>
      <w:bookmarkEnd w:id="39"/>
      <w:bookmarkEnd w:id="40"/>
    </w:p>
    <w:p w:rsidR="00BA4480" w:rsidRPr="00A46B36" w:rsidRDefault="00A93366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1" w:name="_Toc498250258"/>
      <w:bookmarkStart w:id="42" w:name="_Toc498250274"/>
      <w:bookmarkStart w:id="43" w:name="_Toc498250458"/>
      <w:bookmarkStart w:id="44" w:name="_Toc498257986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 </w:t>
      </w:r>
      <w:r w:rsidR="00DF1698"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Игра-викторина «Путешествие из Москвы в Санкт-Петербург»</w:t>
      </w:r>
      <w:bookmarkEnd w:id="41"/>
      <w:bookmarkEnd w:id="42"/>
      <w:bookmarkEnd w:id="43"/>
      <w:bookmarkEnd w:id="44"/>
    </w:p>
    <w:p w:rsidR="002B029E" w:rsidRPr="002B029E" w:rsidRDefault="00BA4480" w:rsidP="002B029E">
      <w:pPr>
        <w:spacing w:before="100" w:beforeAutospacing="1" w:after="100" w:afterAutospacing="1" w:line="360" w:lineRule="auto"/>
        <w:ind w:firstLine="709"/>
        <w:rPr>
          <w:bCs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 xml:space="preserve">Мне </w:t>
      </w:r>
      <w:r w:rsidR="00A93366" w:rsidRPr="00403ACA">
        <w:rPr>
          <w:rFonts w:ascii="Times New Roman" w:hAnsi="Times New Roman" w:cs="Times New Roman"/>
          <w:bCs/>
          <w:sz w:val="24"/>
          <w:szCs w:val="24"/>
        </w:rPr>
        <w:t>захотелось,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3ACA">
        <w:rPr>
          <w:rFonts w:ascii="Times New Roman" w:hAnsi="Times New Roman" w:cs="Times New Roman"/>
          <w:bCs/>
          <w:sz w:val="24"/>
          <w:szCs w:val="24"/>
        </w:rPr>
        <w:t xml:space="preserve">чтобы и мои друзья узнали как можно больше о </w:t>
      </w:r>
      <w:r w:rsidR="00A93366" w:rsidRPr="00403ACA">
        <w:rPr>
          <w:rFonts w:ascii="Times New Roman" w:hAnsi="Times New Roman" w:cs="Times New Roman"/>
          <w:bCs/>
          <w:sz w:val="24"/>
          <w:szCs w:val="24"/>
        </w:rPr>
        <w:t>поездах,</w:t>
      </w:r>
      <w:r w:rsidRPr="00403ACA">
        <w:rPr>
          <w:rFonts w:ascii="Times New Roman" w:hAnsi="Times New Roman" w:cs="Times New Roman"/>
          <w:bCs/>
          <w:sz w:val="24"/>
          <w:szCs w:val="24"/>
        </w:rPr>
        <w:t xml:space="preserve"> и я придумал игру-викторину «Путешествие из Москвы в Санкт-Петербург»</w:t>
      </w:r>
      <w:r w:rsidR="00F86F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6F8D">
        <w:rPr>
          <w:rFonts w:ascii="Times New Roman" w:hAnsi="Times New Roman" w:cs="Times New Roman"/>
          <w:sz w:val="24"/>
          <w:szCs w:val="24"/>
        </w:rPr>
        <w:t>(Иллюстрации 13)</w:t>
      </w:r>
      <w:r w:rsidR="00F86F8D" w:rsidRPr="00641D21">
        <w:rPr>
          <w:rFonts w:ascii="Times New Roman" w:hAnsi="Times New Roman" w:cs="Times New Roman"/>
          <w:sz w:val="24"/>
          <w:szCs w:val="24"/>
        </w:rPr>
        <w:t>.</w:t>
      </w:r>
      <w:r w:rsidR="00F86F8D" w:rsidRPr="00D55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93366" w:rsidRDefault="002B029E" w:rsidP="00E17DD5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029E">
        <w:rPr>
          <w:rFonts w:ascii="Times New Roman" w:hAnsi="Times New Roman" w:cs="Times New Roman"/>
          <w:bCs/>
          <w:sz w:val="24"/>
          <w:szCs w:val="24"/>
        </w:rPr>
        <w:t>Первый вариант игры для игроков возраста   от 7 лет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B029E">
        <w:rPr>
          <w:rFonts w:ascii="Times New Roman" w:hAnsi="Times New Roman" w:cs="Times New Roman"/>
          <w:bCs/>
          <w:sz w:val="24"/>
          <w:szCs w:val="24"/>
        </w:rPr>
        <w:t xml:space="preserve">Количество </w:t>
      </w:r>
      <w:proofErr w:type="gramStart"/>
      <w:r w:rsidRPr="002B029E">
        <w:rPr>
          <w:rFonts w:ascii="Times New Roman" w:hAnsi="Times New Roman" w:cs="Times New Roman"/>
          <w:bCs/>
          <w:sz w:val="24"/>
          <w:szCs w:val="24"/>
        </w:rPr>
        <w:t>играющих</w:t>
      </w:r>
      <w:proofErr w:type="gramEnd"/>
      <w:r w:rsidRPr="002B029E">
        <w:rPr>
          <w:rFonts w:ascii="Times New Roman" w:hAnsi="Times New Roman" w:cs="Times New Roman"/>
          <w:bCs/>
          <w:sz w:val="24"/>
          <w:szCs w:val="24"/>
        </w:rPr>
        <w:t xml:space="preserve">  - 4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D714B">
        <w:rPr>
          <w:rFonts w:ascii="Times New Roman" w:hAnsi="Times New Roman" w:cs="Times New Roman"/>
          <w:bCs/>
          <w:sz w:val="24"/>
          <w:szCs w:val="24"/>
        </w:rPr>
        <w:t>Игрокам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предстоит необычное путешествие на поезде от станции  Москва  до станции Санкт-Петербурга.  П</w:t>
      </w:r>
      <w:r w:rsidR="003D714B">
        <w:rPr>
          <w:rFonts w:ascii="Times New Roman" w:hAnsi="Times New Roman" w:cs="Times New Roman"/>
          <w:bCs/>
          <w:sz w:val="24"/>
          <w:szCs w:val="24"/>
        </w:rPr>
        <w:t>ассажиры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(и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гроки) выбирают себе </w:t>
      </w:r>
      <w:r w:rsidR="00A93366" w:rsidRPr="003D714B">
        <w:rPr>
          <w:rFonts w:ascii="Times New Roman" w:hAnsi="Times New Roman" w:cs="Times New Roman"/>
          <w:bCs/>
          <w:sz w:val="24"/>
          <w:szCs w:val="24"/>
        </w:rPr>
        <w:t>паровоз,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на котором они будут совершать путешествие. 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>Для того</w:t>
      </w:r>
      <w:proofErr w:type="gramStart"/>
      <w:r w:rsidR="00A93366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чтобы быстро доехать </w:t>
      </w:r>
      <w:r w:rsidR="003D714B">
        <w:rPr>
          <w:rFonts w:ascii="Times New Roman" w:hAnsi="Times New Roman" w:cs="Times New Roman"/>
          <w:bCs/>
          <w:sz w:val="24"/>
          <w:szCs w:val="24"/>
        </w:rPr>
        <w:t>Пассажирам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(Игрокам) необходимо правильно ответить на вопросы карточек.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Перед началом игры </w:t>
      </w:r>
      <w:r w:rsidR="003D714B">
        <w:rPr>
          <w:rFonts w:ascii="Times New Roman" w:hAnsi="Times New Roman" w:cs="Times New Roman"/>
          <w:bCs/>
          <w:sz w:val="24"/>
          <w:szCs w:val="24"/>
        </w:rPr>
        <w:t>Пассажиры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 перемешивают карточки и кладут их стопкой (вопросами вверх) рядом с игровым полем. Далее П</w:t>
      </w:r>
      <w:r w:rsidR="003D714B">
        <w:rPr>
          <w:rFonts w:ascii="Times New Roman" w:hAnsi="Times New Roman" w:cs="Times New Roman"/>
          <w:bCs/>
          <w:sz w:val="24"/>
          <w:szCs w:val="24"/>
        </w:rPr>
        <w:t>ассажиры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по очереди берут карточки и зачитывают вопросы. П</w:t>
      </w:r>
      <w:r w:rsidR="003D714B">
        <w:rPr>
          <w:rFonts w:ascii="Times New Roman" w:hAnsi="Times New Roman" w:cs="Times New Roman"/>
          <w:bCs/>
          <w:sz w:val="24"/>
          <w:szCs w:val="24"/>
        </w:rPr>
        <w:t>ассажиры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одновременно называют свои ответы и проверяют их правильность на оборотной стороне карточки.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>При правильном ответе П</w:t>
      </w:r>
      <w:r w:rsidR="003D714B">
        <w:rPr>
          <w:rFonts w:ascii="Times New Roman" w:hAnsi="Times New Roman" w:cs="Times New Roman"/>
          <w:bCs/>
          <w:sz w:val="24"/>
          <w:szCs w:val="24"/>
        </w:rPr>
        <w:t>ассажир</w:t>
      </w:r>
      <w:r w:rsidR="000569D1">
        <w:rPr>
          <w:rFonts w:ascii="Times New Roman" w:hAnsi="Times New Roman" w:cs="Times New Roman"/>
          <w:bCs/>
          <w:sz w:val="24"/>
          <w:szCs w:val="24"/>
        </w:rPr>
        <w:t xml:space="preserve">  едет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 вперед на следующую станцию.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>При неправильном ответе П</w:t>
      </w:r>
      <w:r w:rsidR="003D714B">
        <w:rPr>
          <w:rFonts w:ascii="Times New Roman" w:hAnsi="Times New Roman" w:cs="Times New Roman"/>
          <w:bCs/>
          <w:sz w:val="24"/>
          <w:szCs w:val="24"/>
        </w:rPr>
        <w:t>ассажир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считается опоздавшим на поезд. Он остается на месте и ждет следующего поезда – хода.</w:t>
      </w:r>
      <w:r w:rsidR="00A933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>Выигрывает П</w:t>
      </w:r>
      <w:r w:rsidR="003D714B">
        <w:rPr>
          <w:rFonts w:ascii="Times New Roman" w:hAnsi="Times New Roman" w:cs="Times New Roman"/>
          <w:bCs/>
          <w:sz w:val="24"/>
          <w:szCs w:val="24"/>
        </w:rPr>
        <w:t>ассажир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69D1" w:rsidRPr="003D714B">
        <w:rPr>
          <w:rFonts w:ascii="Times New Roman" w:hAnsi="Times New Roman" w:cs="Times New Roman"/>
          <w:bCs/>
          <w:sz w:val="24"/>
          <w:szCs w:val="24"/>
        </w:rPr>
        <w:t>первый,</w:t>
      </w:r>
      <w:r w:rsidR="00E17DD5">
        <w:rPr>
          <w:rFonts w:ascii="Times New Roman" w:hAnsi="Times New Roman" w:cs="Times New Roman"/>
          <w:bCs/>
          <w:sz w:val="24"/>
          <w:szCs w:val="24"/>
        </w:rPr>
        <w:t xml:space="preserve"> который первые приехал  </w:t>
      </w:r>
      <w:r w:rsidR="00AC778B" w:rsidRPr="003D714B">
        <w:rPr>
          <w:rFonts w:ascii="Times New Roman" w:hAnsi="Times New Roman" w:cs="Times New Roman"/>
          <w:bCs/>
          <w:sz w:val="24"/>
          <w:szCs w:val="24"/>
        </w:rPr>
        <w:t xml:space="preserve"> на станцию Санкт-Петербург.</w:t>
      </w:r>
    </w:p>
    <w:p w:rsidR="00BA4480" w:rsidRPr="003D714B" w:rsidRDefault="00BA4480" w:rsidP="00E17DD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 xml:space="preserve">Вот </w:t>
      </w:r>
      <w:r w:rsidR="00DF1698" w:rsidRPr="00403ACA">
        <w:rPr>
          <w:rFonts w:ascii="Times New Roman" w:hAnsi="Times New Roman" w:cs="Times New Roman"/>
          <w:bCs/>
          <w:sz w:val="24"/>
          <w:szCs w:val="24"/>
        </w:rPr>
        <w:t>некоторые вопросы,</w:t>
      </w:r>
      <w:r w:rsidRPr="00403ACA">
        <w:rPr>
          <w:rFonts w:ascii="Times New Roman" w:hAnsi="Times New Roman" w:cs="Times New Roman"/>
          <w:bCs/>
          <w:sz w:val="24"/>
          <w:szCs w:val="24"/>
        </w:rPr>
        <w:t xml:space="preserve"> на которые надо ответить участникам игры:</w:t>
      </w:r>
    </w:p>
    <w:p w:rsidR="00BA4480" w:rsidRPr="00E17DD5" w:rsidRDefault="00BA4480" w:rsidP="00E17DD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7DD5">
        <w:rPr>
          <w:rFonts w:ascii="Times New Roman" w:hAnsi="Times New Roman" w:cs="Times New Roman"/>
          <w:bCs/>
          <w:sz w:val="24"/>
          <w:szCs w:val="24"/>
        </w:rPr>
        <w:t>Есть ли железные дороги</w:t>
      </w:r>
      <w:r w:rsidR="008C20AA">
        <w:rPr>
          <w:rFonts w:ascii="Times New Roman" w:hAnsi="Times New Roman" w:cs="Times New Roman"/>
          <w:bCs/>
          <w:sz w:val="24"/>
          <w:szCs w:val="24"/>
        </w:rPr>
        <w:t>,</w:t>
      </w:r>
      <w:r w:rsidRPr="00E17DD5">
        <w:rPr>
          <w:rFonts w:ascii="Times New Roman" w:hAnsi="Times New Roman" w:cs="Times New Roman"/>
          <w:bCs/>
          <w:sz w:val="24"/>
          <w:szCs w:val="24"/>
        </w:rPr>
        <w:t xml:space="preserve"> где работают дети?</w:t>
      </w:r>
    </w:p>
    <w:p w:rsidR="00E17DD5" w:rsidRDefault="00BA4480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> А. нет, это фантастика</w:t>
      </w:r>
    </w:p>
    <w:p w:rsidR="00BA4480" w:rsidRDefault="00BA4480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>Б. да, это Московская Детская Железная Дорога</w:t>
      </w:r>
    </w:p>
    <w:p w:rsidR="00E17DD5" w:rsidRPr="003D714B" w:rsidRDefault="00E17DD5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A4480" w:rsidRPr="003D714B" w:rsidRDefault="00DF1698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BA4480" w:rsidRPr="00403ACA">
        <w:rPr>
          <w:rFonts w:ascii="Times New Roman" w:hAnsi="Times New Roman" w:cs="Times New Roman"/>
          <w:bCs/>
          <w:sz w:val="24"/>
          <w:szCs w:val="24"/>
        </w:rPr>
        <w:t>Кто такие братья Черепановы?</w:t>
      </w:r>
    </w:p>
    <w:p w:rsidR="00BA4480" w:rsidRPr="003D714B" w:rsidRDefault="00BA4480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>А. Герои железнодорожники</w:t>
      </w:r>
    </w:p>
    <w:p w:rsidR="00BA4480" w:rsidRDefault="00BA4480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>Б. Изобретатели первого паровоза</w:t>
      </w:r>
    </w:p>
    <w:p w:rsidR="00E17DD5" w:rsidRPr="003D714B" w:rsidRDefault="00E17DD5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A4480" w:rsidRPr="003D714B" w:rsidRDefault="00DF1698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BA4480" w:rsidRPr="00403ACA">
        <w:rPr>
          <w:rFonts w:ascii="Times New Roman" w:hAnsi="Times New Roman" w:cs="Times New Roman"/>
          <w:bCs/>
          <w:sz w:val="24"/>
          <w:szCs w:val="24"/>
        </w:rPr>
        <w:t>Как называется отдельная комната в пассажирском вагоне?</w:t>
      </w:r>
    </w:p>
    <w:p w:rsidR="00BA4480" w:rsidRPr="003D714B" w:rsidRDefault="00BA4480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t> А. купе</w:t>
      </w:r>
    </w:p>
    <w:p w:rsidR="00BA4480" w:rsidRDefault="00BA4480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ACA">
        <w:rPr>
          <w:rFonts w:ascii="Times New Roman" w:hAnsi="Times New Roman" w:cs="Times New Roman"/>
          <w:bCs/>
          <w:sz w:val="24"/>
          <w:szCs w:val="24"/>
        </w:rPr>
        <w:lastRenderedPageBreak/>
        <w:t>Б. игровая комната</w:t>
      </w:r>
    </w:p>
    <w:p w:rsidR="00E17DD5" w:rsidRDefault="00E17DD5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7DD5" w:rsidRPr="00E17DD5" w:rsidRDefault="00E17DD5" w:rsidP="00E17DD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Второй вариант игры подходит для самых маленьких детей. </w:t>
      </w:r>
      <w:r w:rsidRPr="00E17DD5">
        <w:rPr>
          <w:rFonts w:ascii="Times New Roman" w:hAnsi="Times New Roman" w:cs="Times New Roman"/>
          <w:bCs/>
          <w:sz w:val="24"/>
          <w:szCs w:val="24"/>
        </w:rPr>
        <w:t>Возраст игроков от 3 лет</w:t>
      </w:r>
    </w:p>
    <w:p w:rsidR="00E17DD5" w:rsidRPr="00E17DD5" w:rsidRDefault="00E17DD5" w:rsidP="00E17DD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7DD5">
        <w:rPr>
          <w:rFonts w:ascii="Times New Roman" w:hAnsi="Times New Roman" w:cs="Times New Roman"/>
          <w:bCs/>
          <w:sz w:val="24"/>
          <w:szCs w:val="24"/>
        </w:rPr>
        <w:t>Количество играющих - 4</w:t>
      </w:r>
      <w:r>
        <w:rPr>
          <w:rFonts w:ascii="Times New Roman" w:hAnsi="Times New Roman" w:cs="Times New Roman"/>
          <w:bCs/>
          <w:sz w:val="24"/>
          <w:szCs w:val="24"/>
        </w:rPr>
        <w:t xml:space="preserve">. Вместо карточек </w:t>
      </w:r>
      <w:r w:rsidRPr="00E17DD5">
        <w:rPr>
          <w:rFonts w:ascii="Times New Roman" w:hAnsi="Times New Roman" w:cs="Times New Roman"/>
          <w:bCs/>
          <w:sz w:val="24"/>
          <w:szCs w:val="24"/>
        </w:rPr>
        <w:t>Игроки (Пассажиры) используют кубик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17D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F1698" w:rsidRDefault="00DF1698" w:rsidP="00E17DD5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1698" w:rsidRPr="00A46B36" w:rsidRDefault="00A93366" w:rsidP="00A46B36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5" w:name="_Toc498250259"/>
      <w:bookmarkStart w:id="46" w:name="_Toc498250275"/>
      <w:bookmarkStart w:id="47" w:name="_Toc498250459"/>
      <w:bookmarkStart w:id="48" w:name="_Toc498257987"/>
      <w:r w:rsidRPr="00A46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bookmarkEnd w:id="45"/>
      <w:bookmarkEnd w:id="46"/>
      <w:bookmarkEnd w:id="47"/>
      <w:bookmarkEnd w:id="48"/>
    </w:p>
    <w:p w:rsidR="001E43E2" w:rsidRDefault="001E43E2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Историческая часть проекта очень увлекла меня. Я понял</w:t>
      </w:r>
      <w:r w:rsidR="004635EB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что </w:t>
      </w:r>
      <w:r w:rsidR="00380C48">
        <w:rPr>
          <w:rFonts w:ascii="Times New Roman" w:hAnsi="Times New Roman" w:cs="Times New Roman"/>
          <w:bCs/>
          <w:sz w:val="24"/>
          <w:szCs w:val="24"/>
        </w:rPr>
        <w:t>история железных дорог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это не только паровозы и рельсы, но и интересные </w:t>
      </w:r>
      <w:r w:rsidR="00380C48">
        <w:rPr>
          <w:rFonts w:ascii="Times New Roman" w:hAnsi="Times New Roman" w:cs="Times New Roman"/>
          <w:bCs/>
          <w:sz w:val="24"/>
          <w:szCs w:val="24"/>
        </w:rPr>
        <w:t xml:space="preserve">судьбы инженеров и архитекторов, необыкновенно красивые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здания вокзалов и депо, </w:t>
      </w:r>
      <w:r w:rsidR="00380C48">
        <w:rPr>
          <w:rFonts w:ascii="Times New Roman" w:hAnsi="Times New Roman" w:cs="Times New Roman"/>
          <w:bCs/>
          <w:sz w:val="24"/>
          <w:szCs w:val="24"/>
        </w:rPr>
        <w:t>песни, стихи, картины о железной дороге.</w:t>
      </w:r>
    </w:p>
    <w:p w:rsidR="00380C48" w:rsidRPr="001E43E2" w:rsidRDefault="00380C48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Неделю назад в Третьяковской галереи я узнал, что знаменитая картина Виктора Васнецова «Три царевны подземного царства»</w:t>
      </w:r>
      <w:r w:rsidR="004635EB">
        <w:rPr>
          <w:rFonts w:ascii="Times New Roman" w:hAnsi="Times New Roman" w:cs="Times New Roman"/>
          <w:bCs/>
          <w:sz w:val="24"/>
          <w:szCs w:val="24"/>
        </w:rPr>
        <w:t xml:space="preserve"> была написана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заказу русского мецената Саввы Мамонтова для здания железнодорожной станции.  </w:t>
      </w:r>
    </w:p>
    <w:p w:rsidR="00BA4480" w:rsidRDefault="00380C48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станции  «Покровское-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Стрешнево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 Рижского направления я увидел необыкновенной красоты </w:t>
      </w:r>
      <w:r w:rsidR="004635EB">
        <w:rPr>
          <w:rFonts w:ascii="Times New Roman" w:hAnsi="Times New Roman" w:cs="Times New Roman"/>
          <w:bCs/>
          <w:sz w:val="24"/>
          <w:szCs w:val="24"/>
        </w:rPr>
        <w:t xml:space="preserve">старинный разрушающийся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вокзал.  </w:t>
      </w:r>
      <w:r w:rsidR="004635EB">
        <w:rPr>
          <w:rFonts w:ascii="Times New Roman" w:hAnsi="Times New Roman" w:cs="Times New Roman"/>
          <w:bCs/>
          <w:sz w:val="24"/>
          <w:szCs w:val="24"/>
        </w:rPr>
        <w:t xml:space="preserve">И теперь мне хочется узнать про историю этого здания и сделать так, чтобы оно не разрушалось. Может у меня и получиться? Посмотрим? </w:t>
      </w:r>
    </w:p>
    <w:p w:rsidR="00E17DD5" w:rsidRDefault="00E17DD5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7DD5" w:rsidRPr="00E02BAA" w:rsidRDefault="00E17DD5" w:rsidP="00E02BAA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9" w:name="_Toc498257988"/>
      <w:r w:rsidRPr="00E02B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используемых ресурсов:</w:t>
      </w:r>
      <w:bookmarkEnd w:id="49"/>
    </w:p>
    <w:p w:rsidR="00337993" w:rsidRDefault="00337993" w:rsidP="00337993">
      <w:pPr>
        <w:pStyle w:val="a3"/>
        <w:spacing w:before="100" w:beforeAutospacing="1" w:after="0" w:line="36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Литература:</w:t>
      </w:r>
    </w:p>
    <w:p w:rsidR="00EE3EAD" w:rsidRPr="000C3674" w:rsidRDefault="00EE3EAD" w:rsidP="00EE3EAD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Ауди туры по музеям и городам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izi</w:t>
      </w:r>
      <w:proofErr w:type="spellEnd"/>
      <w:r w:rsidRPr="000C367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travel</w:t>
      </w:r>
    </w:p>
    <w:p w:rsidR="00EE3EAD" w:rsidRDefault="00EE3EAD" w:rsidP="00EE3EAD">
      <w:pPr>
        <w:pStyle w:val="a3"/>
        <w:spacing w:before="100" w:beforeAutospacing="1" w:after="0" w:line="36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Документальные фильмы:</w:t>
      </w:r>
    </w:p>
    <w:p w:rsidR="00E17DD5" w:rsidRDefault="00E17DD5" w:rsidP="00E17DD5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Журнал Родина</w:t>
      </w:r>
      <w:r w:rsidR="00337993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 октябрь 2016 года. Номер посвящен 100-летию открытия сквозного движения поездов от Москвы до Владивостока.</w:t>
      </w:r>
    </w:p>
    <w:p w:rsidR="00E17DD5" w:rsidRDefault="00337993" w:rsidP="00E17DD5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Журнал Популярная механика, декабрь 2013 года. Статья по трубе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будедщее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37993" w:rsidRDefault="00337993" w:rsidP="00E17DD5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Санкт-Петербург. Иллюстрированный путеводитель для детей и родителей. Издательство Фордевинд 2013г.</w:t>
      </w:r>
    </w:p>
    <w:p w:rsidR="00EE3EAD" w:rsidRPr="00E02BAA" w:rsidRDefault="00EE3EAD" w:rsidP="00EE3EAD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E02BAA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  <w:t>Музейно</w:t>
      </w:r>
      <w:proofErr w:type="spellEnd"/>
      <w:r w:rsidRPr="00E02BAA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  <w:t xml:space="preserve"> – производственный комплекс "Паровозное депо" на станции "Подмосковная"</w:t>
      </w:r>
    </w:p>
    <w:p w:rsidR="00EE3EAD" w:rsidRPr="00E02BAA" w:rsidRDefault="00EE3EAD" w:rsidP="00EE3EAD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BAA">
        <w:rPr>
          <w:rFonts w:ascii="Times New Roman" w:hAnsi="Times New Roman" w:cs="Times New Roman"/>
          <w:color w:val="000000"/>
          <w:sz w:val="24"/>
          <w:szCs w:val="24"/>
        </w:rPr>
        <w:t xml:space="preserve">Музей натурной железнодорожной техники – филиал музея истории Московской железной дороги на станции Москва - Рижская </w:t>
      </w:r>
    </w:p>
    <w:p w:rsidR="00EE3EAD" w:rsidRPr="00EE3EAD" w:rsidRDefault="00EE3EAD" w:rsidP="00EE3EAD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BAA">
        <w:rPr>
          <w:rFonts w:ascii="Times New Roman" w:hAnsi="Times New Roman" w:cs="Times New Roman"/>
          <w:color w:val="000000"/>
          <w:sz w:val="24"/>
          <w:szCs w:val="24"/>
        </w:rPr>
        <w:lastRenderedPageBreak/>
        <w:t>Музей науки г. Лондон</w:t>
      </w:r>
      <w:r w:rsidRPr="00EE3E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37993" w:rsidRDefault="00337993" w:rsidP="00337993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Окрестности Санкт-Петербурга. Иллюстрированный путеводитель для детей и родителей. Издательство Фордевинд 2015г.</w:t>
      </w:r>
    </w:p>
    <w:p w:rsidR="00337993" w:rsidRDefault="00337993" w:rsidP="00337993">
      <w:pPr>
        <w:pStyle w:val="a3"/>
        <w:spacing w:before="100" w:beforeAutospacing="1" w:after="0" w:line="36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Веб-сайты:</w:t>
      </w:r>
    </w:p>
    <w:p w:rsidR="00337993" w:rsidRPr="00337993" w:rsidRDefault="00337993" w:rsidP="00337993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Официальный сайт РЖД </w:t>
      </w:r>
      <w:hyperlink r:id="rId11" w:history="1"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337993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rzd</w:t>
        </w:r>
        <w:proofErr w:type="spellEnd"/>
        <w:r w:rsidRPr="00337993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337993" w:rsidRPr="00337993" w:rsidRDefault="00337993" w:rsidP="00337993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Официальный сайт Октябрьской железной дороги </w:t>
      </w:r>
      <w:hyperlink r:id="rId12" w:history="1"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ozd</w:t>
        </w:r>
        <w:proofErr w:type="spellEnd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rsd</w:t>
        </w:r>
        <w:proofErr w:type="spellEnd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9D548A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EE3EAD" w:rsidRDefault="00EE3EAD" w:rsidP="00EE3EAD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 паровоза до Сапсана. Марина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Улыбышина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Издательство Настя и Никита</w:t>
      </w:r>
    </w:p>
    <w:p w:rsidR="00337993" w:rsidRDefault="00E02BAA" w:rsidP="006E606B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02BAA">
        <w:rPr>
          <w:rFonts w:ascii="Times New Roman" w:hAnsi="Times New Roman" w:cs="Times New Roman"/>
          <w:bCs/>
          <w:sz w:val="24"/>
          <w:szCs w:val="24"/>
          <w:lang w:val="en-US"/>
        </w:rPr>
        <w:t>WikiRail</w:t>
      </w:r>
      <w:proofErr w:type="spellEnd"/>
      <w:r w:rsidRPr="00E02BAA">
        <w:rPr>
          <w:rFonts w:ascii="Times New Roman" w:hAnsi="Times New Roman" w:cs="Times New Roman"/>
          <w:bCs/>
          <w:sz w:val="24"/>
          <w:szCs w:val="24"/>
        </w:rPr>
        <w:t xml:space="preserve"> –  документальные </w:t>
      </w:r>
      <w:r>
        <w:rPr>
          <w:rFonts w:ascii="Times New Roman" w:hAnsi="Times New Roman" w:cs="Times New Roman"/>
          <w:bCs/>
          <w:sz w:val="24"/>
          <w:szCs w:val="24"/>
        </w:rPr>
        <w:t>фильмы о истории железных дорог</w:t>
      </w:r>
    </w:p>
    <w:p w:rsidR="00E02BAA" w:rsidRPr="00E02BAA" w:rsidRDefault="00E02BAA" w:rsidP="00E02BAA">
      <w:pPr>
        <w:pStyle w:val="a3"/>
        <w:spacing w:before="100" w:beforeAutospacing="1" w:after="0" w:line="36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BAA">
        <w:rPr>
          <w:rFonts w:ascii="Times New Roman" w:hAnsi="Times New Roman" w:cs="Times New Roman"/>
          <w:bCs/>
          <w:sz w:val="24"/>
          <w:szCs w:val="24"/>
        </w:rPr>
        <w:t>Музеи:</w:t>
      </w:r>
    </w:p>
    <w:p w:rsidR="00EE3EAD" w:rsidRPr="00E02BAA" w:rsidRDefault="00EE3EAD" w:rsidP="00EE3EAD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BAA">
        <w:rPr>
          <w:rFonts w:ascii="Times New Roman" w:hAnsi="Times New Roman" w:cs="Times New Roman"/>
          <w:color w:val="000000"/>
          <w:sz w:val="24"/>
          <w:szCs w:val="24"/>
        </w:rPr>
        <w:t>Третьяковская галерея г. Москва</w:t>
      </w:r>
    </w:p>
    <w:p w:rsidR="00E02BAA" w:rsidRPr="00E02BAA" w:rsidRDefault="00E02BAA" w:rsidP="00EE3EAD">
      <w:pPr>
        <w:pStyle w:val="a3"/>
        <w:spacing w:before="100" w:beforeAutospacing="1" w:after="0" w:line="36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2BAA" w:rsidRPr="00E02BAA" w:rsidRDefault="00E02BAA" w:rsidP="00E02BAA">
      <w:pPr>
        <w:spacing w:before="100" w:beforeAutospacing="1"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80A7F" w:rsidRPr="003D714B" w:rsidRDefault="00E80A7F" w:rsidP="006412D9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2BAA" w:rsidRDefault="00E02BA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1595D" w:rsidRPr="0031595D" w:rsidRDefault="0031595D" w:rsidP="0031595D">
      <w:pPr>
        <w:pStyle w:val="1"/>
        <w:spacing w:before="100" w:before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0" w:name="_Toc498257989"/>
      <w:r w:rsidRPr="003159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Иллюстрации</w:t>
      </w:r>
      <w:bookmarkEnd w:id="50"/>
    </w:p>
    <w:p w:rsidR="00160799" w:rsidRPr="00E51DD2" w:rsidRDefault="000B6514" w:rsidP="00160799">
      <w:pPr>
        <w:pStyle w:val="a5"/>
        <w:spacing w:after="0"/>
        <w:rPr>
          <w:color w:val="000000" w:themeColor="text1"/>
        </w:rPr>
      </w:pPr>
      <w:r>
        <w:rPr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26" type="#_x0000_t202" style="position:absolute;margin-left:.75pt;margin-top:250.85pt;width:474.6pt;height:29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" filled="f" stroked="f">
            <v:path arrowok="t"/>
            <v:textbox style="mso-fit-shape-to-text:t">
              <w:txbxContent>
                <w:p w:rsidR="00E51DD2" w:rsidRDefault="00E51DD2" w:rsidP="00E51DD2">
                  <w:pPr>
                    <w:pStyle w:val="a5"/>
                    <w:spacing w:after="0"/>
                    <w:rPr>
                      <w:rFonts w:asciiTheme="minorHAnsi" w:hAnsi="Calibri" w:cstheme="minorBidi"/>
                      <w:color w:val="806000" w:themeColor="accent4" w:themeShade="80"/>
                      <w:kern w:val="24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51DD2">
        <w:rPr>
          <w:bCs/>
        </w:rPr>
        <w:t>Иллюстрация 1</w:t>
      </w:r>
      <w:r w:rsidR="00160799">
        <w:rPr>
          <w:bCs/>
        </w:rPr>
        <w:t xml:space="preserve">. </w:t>
      </w:r>
      <w:r w:rsidR="00160799" w:rsidRPr="00160799">
        <w:rPr>
          <w:color w:val="000000" w:themeColor="text1" w:themeShade="80"/>
          <w:kern w:val="24"/>
        </w:rPr>
        <w:t>Первые деревянные рельсы,</w:t>
      </w:r>
      <w:r w:rsidR="00160799" w:rsidRPr="00E51DD2">
        <w:rPr>
          <w:color w:val="000000" w:themeColor="text1"/>
        </w:rPr>
        <w:t xml:space="preserve"> </w:t>
      </w:r>
      <w:r w:rsidR="00160799" w:rsidRPr="00160799">
        <w:rPr>
          <w:color w:val="000000" w:themeColor="text1" w:themeShade="80"/>
          <w:kern w:val="24"/>
        </w:rPr>
        <w:t>4</w:t>
      </w:r>
      <w:r w:rsidR="00160799" w:rsidRPr="00E51DD2">
        <w:rPr>
          <w:color w:val="000000" w:themeColor="text1"/>
          <w:kern w:val="24"/>
        </w:rPr>
        <w:t>0</w:t>
      </w:r>
      <w:r w:rsidR="00160799" w:rsidRPr="00160799">
        <w:rPr>
          <w:color w:val="000000" w:themeColor="text1" w:themeShade="80"/>
          <w:kern w:val="24"/>
        </w:rPr>
        <w:t>00 лет до нашей эры</w:t>
      </w:r>
    </w:p>
    <w:p w:rsidR="00E80A7F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D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1613</wp:posOffset>
            </wp:positionH>
            <wp:positionV relativeFrom="paragraph">
              <wp:posOffset>192045</wp:posOffset>
            </wp:positionV>
            <wp:extent cx="6054163" cy="3472248"/>
            <wp:effectExtent l="0" t="0" r="0" b="0"/>
            <wp:wrapNone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52" cy="34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Pr="00E51DD2" w:rsidRDefault="00E51DD2" w:rsidP="00160799">
      <w:pPr>
        <w:pStyle w:val="a5"/>
        <w:spacing w:after="0"/>
        <w:rPr>
          <w:color w:val="000000" w:themeColor="text1"/>
        </w:rPr>
      </w:pPr>
      <w:r>
        <w:rPr>
          <w:bCs/>
        </w:rPr>
        <w:t>Иллюстрация 2</w:t>
      </w:r>
      <w:r w:rsidR="00160799">
        <w:rPr>
          <w:bCs/>
        </w:rPr>
        <w:t xml:space="preserve">. </w:t>
      </w:r>
      <w:r w:rsidR="00160799" w:rsidRPr="00160799">
        <w:rPr>
          <w:color w:val="000000" w:themeColor="text1" w:themeShade="80"/>
          <w:kern w:val="24"/>
        </w:rPr>
        <w:t>Вагонетки для шахт, 16 век</w:t>
      </w:r>
    </w:p>
    <w:p w:rsidR="00E51DD2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D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1613</wp:posOffset>
            </wp:positionH>
            <wp:positionV relativeFrom="paragraph">
              <wp:posOffset>162629</wp:posOffset>
            </wp:positionV>
            <wp:extent cx="6294215" cy="2916194"/>
            <wp:effectExtent l="0" t="0" r="0" b="0"/>
            <wp:wrapNone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01" cy="2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0B6514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TextBox 5" o:spid="_x0000_s1027" type="#_x0000_t202" style="position:absolute;left:0;text-align:left;margin-left:-13.05pt;margin-top:14.5pt;width:468.6pt;height:76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sDtwIAAMI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" filled="f" stroked="f">
            <v:textbox>
              <w:txbxContent>
                <w:p w:rsidR="00E51DD2" w:rsidRPr="00E51DD2" w:rsidRDefault="00E51DD2" w:rsidP="00E51DD2">
                  <w:pPr>
                    <w:pStyle w:val="a5"/>
                    <w:spacing w:after="0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Pr="00E51DD2" w:rsidRDefault="00E51DD2" w:rsidP="00160799">
      <w:pPr>
        <w:pStyle w:val="a5"/>
        <w:spacing w:after="0"/>
        <w:rPr>
          <w:color w:val="000000" w:themeColor="text1"/>
        </w:rPr>
      </w:pPr>
      <w:r w:rsidRPr="00E51DD2">
        <w:rPr>
          <w:bCs/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-377</wp:posOffset>
            </wp:positionH>
            <wp:positionV relativeFrom="paragraph">
              <wp:posOffset>222594</wp:posOffset>
            </wp:positionV>
            <wp:extent cx="4368689" cy="4131499"/>
            <wp:effectExtent l="0" t="0" r="0" b="254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89" cy="413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</w:rPr>
        <w:t>Иллюстрация 3</w:t>
      </w:r>
      <w:r w:rsidR="00160799">
        <w:rPr>
          <w:bCs/>
        </w:rPr>
        <w:t xml:space="preserve">. </w:t>
      </w:r>
      <w:r w:rsidR="00160799" w:rsidRPr="00160799">
        <w:rPr>
          <w:color w:val="000000" w:themeColor="text1" w:themeShade="80"/>
          <w:kern w:val="24"/>
        </w:rPr>
        <w:t xml:space="preserve">Паровая машина Ричарда </w:t>
      </w:r>
      <w:proofErr w:type="spellStart"/>
      <w:r w:rsidR="00160799" w:rsidRPr="00160799">
        <w:rPr>
          <w:color w:val="000000" w:themeColor="text1" w:themeShade="80"/>
          <w:kern w:val="24"/>
        </w:rPr>
        <w:t>Тревитика</w:t>
      </w:r>
      <w:proofErr w:type="spellEnd"/>
      <w:r w:rsidR="00160799" w:rsidRPr="00160799">
        <w:rPr>
          <w:color w:val="000000" w:themeColor="text1" w:themeShade="80"/>
          <w:kern w:val="24"/>
        </w:rPr>
        <w:t xml:space="preserve">, 1804 год </w:t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424B" w:rsidRPr="0094424B" w:rsidRDefault="0094424B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Иллюстрация 4.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Сумашедший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Билли»</w:t>
      </w:r>
    </w:p>
    <w:p w:rsidR="0094424B" w:rsidRDefault="0094424B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67073" cy="32844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47" cy="331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799" w:rsidRPr="00160799" w:rsidRDefault="00E51DD2" w:rsidP="00160799">
      <w:pPr>
        <w:pStyle w:val="a5"/>
        <w:spacing w:after="0"/>
        <w:rPr>
          <w:color w:val="000000" w:themeColor="text1" w:themeShade="80"/>
          <w:kern w:val="24"/>
        </w:rPr>
      </w:pPr>
      <w:r>
        <w:rPr>
          <w:bCs/>
        </w:rPr>
        <w:lastRenderedPageBreak/>
        <w:t>И</w:t>
      </w:r>
      <w:r w:rsidR="0094424B">
        <w:rPr>
          <w:bCs/>
        </w:rPr>
        <w:t>ллюстрация 5</w:t>
      </w:r>
      <w:r w:rsidR="00160799">
        <w:rPr>
          <w:bCs/>
        </w:rPr>
        <w:t xml:space="preserve">. </w:t>
      </w:r>
      <w:r w:rsidR="00160799" w:rsidRPr="00160799">
        <w:rPr>
          <w:color w:val="000000" w:themeColor="text1" w:themeShade="80"/>
          <w:kern w:val="24"/>
        </w:rPr>
        <w:t>Ефим Александрович Черепанов</w:t>
      </w:r>
      <w:r w:rsidR="0094424B">
        <w:rPr>
          <w:color w:val="000000" w:themeColor="text1" w:themeShade="80"/>
          <w:kern w:val="24"/>
        </w:rPr>
        <w:t xml:space="preserve"> и </w:t>
      </w:r>
      <w:r w:rsidR="0094424B" w:rsidRPr="00E75FC3">
        <w:rPr>
          <w:rFonts w:eastAsiaTheme="minorHAnsi"/>
          <w:bCs/>
          <w:lang w:eastAsia="en-US"/>
        </w:rPr>
        <w:t>Мирон Ефимович Черепанов</w:t>
      </w:r>
    </w:p>
    <w:p w:rsidR="00E51DD2" w:rsidRDefault="0094424B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D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26327</wp:posOffset>
            </wp:positionH>
            <wp:positionV relativeFrom="paragraph">
              <wp:posOffset>241471</wp:posOffset>
            </wp:positionV>
            <wp:extent cx="2032458" cy="2508421"/>
            <wp:effectExtent l="0" t="0" r="0" b="0"/>
            <wp:wrapNone/>
            <wp:docPr id="32770" name="Picture 2" descr="6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662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02" cy="251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FC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3192385</wp:posOffset>
            </wp:positionH>
            <wp:positionV relativeFrom="paragraph">
              <wp:posOffset>192800</wp:posOffset>
            </wp:positionV>
            <wp:extent cx="2016125" cy="2456815"/>
            <wp:effectExtent l="0" t="0" r="0" b="0"/>
            <wp:wrapNone/>
            <wp:docPr id="32773" name="Picture 5" descr="804134_7959nothumb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804134_7959nothumb5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Pr="00E75FC3" w:rsidRDefault="000B6514" w:rsidP="00E75FC3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8" type="#_x0000_t202" style="position:absolute;left:0;text-align:left;margin-left:0;margin-top:27.2pt;width:374.2pt;height:2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" filled="f" stroked="f">
            <v:path arrowok="t"/>
            <v:textbox style="mso-fit-shape-to-text:t">
              <w:txbxContent>
                <w:p w:rsidR="00E51DD2" w:rsidRPr="00E51DD2" w:rsidRDefault="00E51DD2" w:rsidP="00E51DD2">
                  <w:pPr>
                    <w:pStyle w:val="a5"/>
                    <w:spacing w:after="0"/>
                    <w:rPr>
                      <w:color w:val="000000" w:themeColor="text1" w:themeShade="80"/>
                      <w:kern w:val="24"/>
                    </w:rPr>
                  </w:pPr>
                </w:p>
              </w:txbxContent>
            </v:textbox>
          </v:shape>
        </w:pict>
      </w:r>
    </w:p>
    <w:p w:rsidR="00E75FC3" w:rsidRPr="00160799" w:rsidRDefault="00E75FC3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160799" w:rsidP="00E75FC3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D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-375834</wp:posOffset>
            </wp:positionH>
            <wp:positionV relativeFrom="paragraph">
              <wp:posOffset>326699</wp:posOffset>
            </wp:positionV>
            <wp:extent cx="5259464" cy="4174178"/>
            <wp:effectExtent l="0" t="0" r="0" b="0"/>
            <wp:wrapNone/>
            <wp:docPr id="32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64" cy="417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DD2">
        <w:rPr>
          <w:rFonts w:ascii="Times New Roman" w:hAnsi="Times New Roman" w:cs="Times New Roman"/>
          <w:bCs/>
          <w:sz w:val="24"/>
          <w:szCs w:val="24"/>
        </w:rPr>
        <w:t>Иллюстрация 6</w:t>
      </w:r>
      <w:r w:rsidR="00E75FC3">
        <w:rPr>
          <w:rFonts w:ascii="Times New Roman" w:hAnsi="Times New Roman" w:cs="Times New Roman"/>
          <w:bCs/>
          <w:sz w:val="24"/>
          <w:szCs w:val="24"/>
        </w:rPr>
        <w:t>. Копия паровоза Черепановых</w:t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Pr="00160799" w:rsidRDefault="00160799" w:rsidP="00E75FC3">
      <w:pPr>
        <w:pStyle w:val="a5"/>
        <w:spacing w:after="0"/>
        <w:rPr>
          <w:color w:val="000000" w:themeColor="text1"/>
        </w:rPr>
      </w:pPr>
      <w:r w:rsidRPr="00160799">
        <w:rPr>
          <w:bCs/>
          <w:noProof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-159025</wp:posOffset>
            </wp:positionH>
            <wp:positionV relativeFrom="paragraph">
              <wp:posOffset>348804</wp:posOffset>
            </wp:positionV>
            <wp:extent cx="5239265" cy="3490662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37" cy="350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DD2">
        <w:rPr>
          <w:bCs/>
        </w:rPr>
        <w:t>Иллюстрация 7</w:t>
      </w:r>
      <w:r w:rsidR="00E75FC3">
        <w:rPr>
          <w:bCs/>
        </w:rPr>
        <w:t xml:space="preserve">. </w:t>
      </w:r>
      <w:r w:rsidR="00E75FC3" w:rsidRPr="00E75FC3">
        <w:rPr>
          <w:color w:val="000000" w:themeColor="text1" w:themeShade="80"/>
          <w:kern w:val="24"/>
        </w:rPr>
        <w:t xml:space="preserve">Железнодорожный музей - старинная станция «Подмосковная», г. Москва.  </w:t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0B6514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9" type="#_x0000_t202" style="position:absolute;left:0;text-align:left;margin-left:-17.7pt;margin-top:28.35pt;width:606.7pt;height:2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" filled="f" stroked="f">
            <v:path arrowok="t"/>
            <v:textbox style="mso-fit-shape-to-text:t">
              <w:txbxContent>
                <w:p w:rsidR="00160799" w:rsidRPr="00160799" w:rsidRDefault="00160799" w:rsidP="00160799">
                  <w:pPr>
                    <w:pStyle w:val="a5"/>
                    <w:spacing w:after="0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160799" w:rsidP="00E75FC3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079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1613</wp:posOffset>
            </wp:positionH>
            <wp:positionV relativeFrom="paragraph">
              <wp:posOffset>365623</wp:posOffset>
            </wp:positionV>
            <wp:extent cx="5523471" cy="3319316"/>
            <wp:effectExtent l="0" t="0" r="0" b="0"/>
            <wp:wrapNone/>
            <wp:docPr id="10" name="Picture 2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rai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76" cy="33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DD2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ллюстрация 8</w:t>
      </w:r>
      <w:r w:rsidR="00E75FC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75FC3" w:rsidRPr="00160799">
        <w:rPr>
          <w:rFonts w:ascii="Times New Roman" w:hAnsi="Times New Roman" w:cs="Times New Roman"/>
          <w:bCs/>
          <w:sz w:val="24"/>
          <w:szCs w:val="24"/>
        </w:rPr>
        <w:t>Паровоз   «Проворный», 1837 год</w:t>
      </w:r>
    </w:p>
    <w:p w:rsidR="00E75FC3" w:rsidRDefault="00E75FC3" w:rsidP="00E75FC3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0799">
        <w:rPr>
          <w:rFonts w:ascii="Times New Roman" w:hAnsi="Times New Roman" w:cs="Times New Roman"/>
          <w:bCs/>
          <w:sz w:val="24"/>
          <w:szCs w:val="24"/>
        </w:rPr>
        <w:t>Паровоз   «Проворный», 1837 год</w:t>
      </w: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0B6514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TextBox 4" o:spid="_x0000_s1030" type="#_x0000_t202" style="position:absolute;left:0;text-align:left;margin-left:0;margin-top:385.55pt;width:642.8pt;height:29.1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" filled="f" stroked="f">
            <v:path arrowok="t"/>
            <v:textbox style="mso-fit-shape-to-text:t">
              <w:txbxContent>
                <w:p w:rsidR="00160799" w:rsidRDefault="00160799" w:rsidP="00160799">
                  <w:pPr>
                    <w:pStyle w:val="a5"/>
                    <w:spacing w:after="0"/>
                  </w:pPr>
                  <w:r w:rsidRPr="00160799">
                    <w:rPr>
                      <w:rFonts w:asciiTheme="minorHAnsi" w:hAnsi="Calibri" w:cstheme="minorBidi"/>
                      <w:color w:val="806000" w:themeColor="accent4" w:themeShade="80"/>
                      <w:kern w:val="24"/>
                      <w:sz w:val="36"/>
                      <w:szCs w:val="36"/>
                    </w:rPr>
                    <w:t>Паровоз   «Проворный», 1837 год.</w:t>
                  </w:r>
                </w:p>
              </w:txbxContent>
            </v:textbox>
          </v:shape>
        </w:pict>
      </w: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160799" w:rsidP="00E75FC3">
      <w:pPr>
        <w:pStyle w:val="a5"/>
        <w:spacing w:after="0"/>
      </w:pPr>
      <w:r>
        <w:rPr>
          <w:bCs/>
        </w:rPr>
        <w:t>Иллюстрация 9</w:t>
      </w:r>
      <w:r w:rsidR="00E75FC3">
        <w:rPr>
          <w:bCs/>
        </w:rPr>
        <w:t xml:space="preserve">. </w:t>
      </w:r>
      <w:r w:rsidR="00E75FC3" w:rsidRPr="00E75FC3">
        <w:rPr>
          <w:color w:val="000000" w:themeColor="text1" w:themeShade="80"/>
          <w:kern w:val="24"/>
        </w:rPr>
        <w:t>Вокзал</w:t>
      </w:r>
      <w:proofErr w:type="gramStart"/>
      <w:r w:rsidR="00E75FC3" w:rsidRPr="00E75FC3">
        <w:rPr>
          <w:color w:val="000000" w:themeColor="text1" w:themeShade="80"/>
          <w:kern w:val="24"/>
        </w:rPr>
        <w:t>ы-</w:t>
      </w:r>
      <w:proofErr w:type="gramEnd"/>
      <w:r w:rsidR="00E75FC3" w:rsidRPr="00E75FC3">
        <w:rPr>
          <w:color w:val="000000" w:themeColor="text1" w:themeShade="80"/>
          <w:kern w:val="24"/>
        </w:rPr>
        <w:t xml:space="preserve"> </w:t>
      </w:r>
      <w:proofErr w:type="spellStart"/>
      <w:r w:rsidR="00E75FC3" w:rsidRPr="00E75FC3">
        <w:rPr>
          <w:color w:val="000000" w:themeColor="text1" w:themeShade="80"/>
          <w:kern w:val="24"/>
        </w:rPr>
        <w:t>бизнецы</w:t>
      </w:r>
      <w:proofErr w:type="spellEnd"/>
      <w:r w:rsidR="00E75FC3" w:rsidRPr="00E75FC3">
        <w:rPr>
          <w:color w:val="000000" w:themeColor="text1" w:themeShade="80"/>
          <w:kern w:val="24"/>
        </w:rPr>
        <w:t xml:space="preserve">, архитектор </w:t>
      </w:r>
      <w:proofErr w:type="spellStart"/>
      <w:r w:rsidR="00E75FC3" w:rsidRPr="00E75FC3">
        <w:rPr>
          <w:color w:val="000000" w:themeColor="text1" w:themeShade="80"/>
          <w:kern w:val="24"/>
        </w:rPr>
        <w:t>К.А.Тон</w:t>
      </w:r>
      <w:proofErr w:type="spellEnd"/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079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54472</wp:posOffset>
            </wp:positionH>
            <wp:positionV relativeFrom="paragraph">
              <wp:posOffset>183944</wp:posOffset>
            </wp:positionV>
            <wp:extent cx="3677394" cy="5290021"/>
            <wp:effectExtent l="0" t="0" r="0" b="63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394" cy="529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0B6514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TextBox 3" o:spid="_x0000_s1031" type="#_x0000_t202" style="position:absolute;left:0;text-align:left;margin-left:0;margin-top:24.2pt;width:340.2pt;height:53.9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" filled="f" stroked="f">
            <v:textbox>
              <w:txbxContent>
                <w:p w:rsidR="00160799" w:rsidRDefault="00E75FC3" w:rsidP="00160799">
                  <w:pPr>
                    <w:pStyle w:val="a5"/>
                    <w:spacing w:after="0"/>
                  </w:pPr>
                  <w:r>
                    <w:t>. .</w:t>
                  </w:r>
                </w:p>
              </w:txbxContent>
            </v:textbox>
          </v:shape>
        </w:pict>
      </w:r>
      <w:r w:rsidR="00160799" w:rsidRPr="0016079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51418</wp:posOffset>
            </wp:positionH>
            <wp:positionV relativeFrom="paragraph">
              <wp:posOffset>419169</wp:posOffset>
            </wp:positionV>
            <wp:extent cx="4633784" cy="3089189"/>
            <wp:effectExtent l="0" t="0" r="0" b="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84" cy="308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799">
        <w:rPr>
          <w:rFonts w:ascii="Times New Roman" w:hAnsi="Times New Roman" w:cs="Times New Roman"/>
          <w:bCs/>
          <w:sz w:val="24"/>
          <w:szCs w:val="24"/>
        </w:rPr>
        <w:t>И</w:t>
      </w:r>
      <w:r w:rsidR="00D55016">
        <w:rPr>
          <w:rFonts w:ascii="Times New Roman" w:hAnsi="Times New Roman" w:cs="Times New Roman"/>
          <w:bCs/>
          <w:sz w:val="24"/>
          <w:szCs w:val="24"/>
        </w:rPr>
        <w:t>ллюстрация 10</w:t>
      </w:r>
      <w:r w:rsidR="00E75FC3">
        <w:rPr>
          <w:rFonts w:ascii="Times New Roman" w:hAnsi="Times New Roman" w:cs="Times New Roman"/>
          <w:bCs/>
          <w:sz w:val="24"/>
          <w:szCs w:val="24"/>
        </w:rPr>
        <w:t xml:space="preserve">. «Сапсан» - самый быстрый поезд в России. </w:t>
      </w:r>
    </w:p>
    <w:p w:rsidR="00160799" w:rsidRDefault="000B6514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32" type="#_x0000_t202" style="position:absolute;left:0;text-align:left;margin-left:0;margin-top:365.25pt;width:625.75pt;height:29.1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" filled="f" stroked="f">
            <v:path arrowok="t"/>
            <v:textbox style="mso-fit-shape-to-text:t">
              <w:txbxContent>
                <w:p w:rsidR="00160799" w:rsidRDefault="00160799" w:rsidP="00160799">
                  <w:pPr>
                    <w:pStyle w:val="a5"/>
                    <w:spacing w:after="0"/>
                    <w:jc w:val="center"/>
                  </w:pPr>
                  <w:r w:rsidRPr="00160799">
                    <w:rPr>
                      <w:rFonts w:asciiTheme="minorHAnsi" w:hAnsi="Calibri" w:cstheme="minorBidi"/>
                      <w:color w:val="806000" w:themeColor="accent4" w:themeShade="80"/>
                      <w:kern w:val="24"/>
                      <w:sz w:val="36"/>
                      <w:szCs w:val="36"/>
                    </w:rPr>
                    <w:t>«Сапсан» – самый быстрый поезд России.</w:t>
                  </w:r>
                </w:p>
              </w:txbxContent>
            </v:textbox>
          </v:shape>
        </w:pict>
      </w: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160799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D55016">
        <w:rPr>
          <w:rFonts w:ascii="Times New Roman" w:hAnsi="Times New Roman" w:cs="Times New Roman"/>
          <w:bCs/>
          <w:sz w:val="24"/>
          <w:szCs w:val="24"/>
        </w:rPr>
        <w:t>ллюстрация 11</w:t>
      </w:r>
      <w:r w:rsidR="00990741">
        <w:rPr>
          <w:rFonts w:ascii="Times New Roman" w:hAnsi="Times New Roman" w:cs="Times New Roman"/>
          <w:bCs/>
          <w:sz w:val="24"/>
          <w:szCs w:val="24"/>
        </w:rPr>
        <w:t>.</w:t>
      </w:r>
      <w:r w:rsidR="00990741" w:rsidRPr="00990741">
        <w:rPr>
          <w:rFonts w:eastAsiaTheme="minorEastAsia" w:hAnsi="Calibri"/>
          <w:color w:val="000000" w:themeColor="text1"/>
          <w:kern w:val="24"/>
        </w:rPr>
        <w:t xml:space="preserve"> </w:t>
      </w:r>
      <w:r w:rsidR="00990741">
        <w:rPr>
          <w:rFonts w:ascii="Times New Roman" w:hAnsi="Times New Roman" w:cs="Times New Roman"/>
          <w:bCs/>
          <w:sz w:val="24"/>
          <w:szCs w:val="24"/>
        </w:rPr>
        <w:t>Вакуумный поезд и магистраль</w:t>
      </w:r>
      <w:r w:rsidR="00990741" w:rsidRPr="009907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90741" w:rsidRPr="00990741">
        <w:rPr>
          <w:rFonts w:ascii="Times New Roman" w:hAnsi="Times New Roman" w:cs="Times New Roman"/>
          <w:bCs/>
          <w:sz w:val="24"/>
          <w:szCs w:val="24"/>
        </w:rPr>
        <w:t>Hyperloop</w:t>
      </w:r>
      <w:proofErr w:type="spellEnd"/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FC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99835" cy="348297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Иллюстр</w:t>
      </w:r>
      <w:r w:rsidR="00D55016">
        <w:rPr>
          <w:rFonts w:ascii="Times New Roman" w:hAnsi="Times New Roman" w:cs="Times New Roman"/>
          <w:bCs/>
          <w:sz w:val="24"/>
          <w:szCs w:val="24"/>
        </w:rPr>
        <w:t>ация 12</w:t>
      </w:r>
      <w:r w:rsidR="0099074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990741">
        <w:rPr>
          <w:rFonts w:ascii="Times New Roman" w:hAnsi="Times New Roman" w:cs="Times New Roman"/>
          <w:bCs/>
          <w:sz w:val="24"/>
          <w:szCs w:val="24"/>
        </w:rPr>
        <w:t>Маглев</w:t>
      </w:r>
      <w:proofErr w:type="spellEnd"/>
      <w:r w:rsidR="00990741">
        <w:rPr>
          <w:rFonts w:ascii="Times New Roman" w:hAnsi="Times New Roman" w:cs="Times New Roman"/>
          <w:bCs/>
          <w:sz w:val="24"/>
          <w:szCs w:val="24"/>
        </w:rPr>
        <w:t xml:space="preserve"> – поезд на воздушной подушке.</w:t>
      </w:r>
      <w:r>
        <w:rPr>
          <w:noProof/>
          <w:vanish/>
          <w:lang w:eastAsia="ru-RU"/>
        </w:rPr>
        <w:drawing>
          <wp:inline distT="0" distB="0" distL="0" distR="0">
            <wp:extent cx="6299835" cy="4959918"/>
            <wp:effectExtent l="0" t="0" r="0" b="0"/>
            <wp:docPr id="21" name="Рисунок 21" descr="https://smartprogress.do/uploadImages/0007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martprogress.do/uploadImages/000745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6299835" cy="3589287"/>
            <wp:effectExtent l="0" t="0" r="0" b="0"/>
            <wp:docPr id="13" name="Рисунок 13" descr="https://podolskriamo.ru/files/image/01/54/39/page!0w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olskriamo.ru/files/image/01/54/39/page!0w5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9835" cy="4056397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89" cy="406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41" w:rsidRPr="00990741" w:rsidRDefault="00990741" w:rsidP="00990741">
      <w:pPr>
        <w:pStyle w:val="a5"/>
        <w:kinsoku w:val="0"/>
        <w:overflowPunct w:val="0"/>
        <w:spacing w:after="0"/>
        <w:jc w:val="both"/>
        <w:textAlignment w:val="baseline"/>
      </w:pPr>
      <w:r w:rsidRPr="00990741">
        <w:rPr>
          <w:bCs/>
        </w:rPr>
        <w:lastRenderedPageBreak/>
        <w:t>Иллюстр</w:t>
      </w:r>
      <w:r>
        <w:rPr>
          <w:bCs/>
        </w:rPr>
        <w:t>ации</w:t>
      </w:r>
      <w:r w:rsidR="00D55016">
        <w:rPr>
          <w:bCs/>
        </w:rPr>
        <w:t xml:space="preserve"> 13</w:t>
      </w:r>
      <w:r w:rsidRPr="00990741">
        <w:rPr>
          <w:bCs/>
        </w:rPr>
        <w:t xml:space="preserve">. Игра-викторина «Путешествие из Москвы в Санкт-Петербург» </w:t>
      </w:r>
    </w:p>
    <w:p w:rsidR="00990741" w:rsidRDefault="00990741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990741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0741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9835" cy="1462405"/>
            <wp:effectExtent l="0" t="0" r="5715" b="4445"/>
            <wp:wrapNone/>
            <wp:docPr id="24" name="Picture 2" descr="D:\Ларюшкина документы\FullSizeRende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Ларюшкина документы\FullSizeRender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FC3">
        <w:rPr>
          <w:noProof/>
          <w:vanish/>
          <w:lang w:eastAsia="ru-RU"/>
        </w:rPr>
        <w:drawing>
          <wp:inline distT="0" distB="0" distL="0" distR="0">
            <wp:extent cx="6299835" cy="3589287"/>
            <wp:effectExtent l="0" t="0" r="0" b="0"/>
            <wp:docPr id="14" name="Рисунок 14" descr="https://podolskriamo.ru/files/image/01/54/39/page!0w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olskriamo.ru/files/image/01/54/39/page!0w5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FC3" w:rsidRPr="00E75FC3">
        <w:rPr>
          <w:vanish/>
        </w:rPr>
        <w:t xml:space="preserve"> </w:t>
      </w:r>
      <w:r w:rsidR="00E75FC3">
        <w:rPr>
          <w:noProof/>
          <w:vanish/>
          <w:lang w:eastAsia="ru-RU"/>
        </w:rPr>
        <w:drawing>
          <wp:inline distT="0" distB="0" distL="0" distR="0">
            <wp:extent cx="6299835" cy="3589287"/>
            <wp:effectExtent l="0" t="0" r="0" b="0"/>
            <wp:docPr id="15" name="Рисунок 15" descr="https://podolskriamo.ru/files/image/01/54/39/page!0w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dolskriamo.ru/files/image/01/54/39/page!0w5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>
            <wp:extent cx="6299835" cy="3589287"/>
            <wp:effectExtent l="0" t="0" r="0" b="0"/>
            <wp:docPr id="6" name="Рисунок 6" descr="https://podolskriamo.ru/files/image/01/54/39/page!0w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dolskriamo.ru/files/image/01/54/39/page!0w5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FC3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6299835" cy="4959918"/>
            <wp:effectExtent l="0" t="0" r="0" b="0"/>
            <wp:docPr id="16" name="Рисунок 16" descr="https://smartprogress.do/uploadImages/0007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artprogress.do/uploadImages/000745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FC3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6299835" cy="4959918"/>
            <wp:effectExtent l="0" t="0" r="0" b="0"/>
            <wp:docPr id="17" name="Рисунок 17" descr="https://smartprogress.do/uploadImages/0007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martprogress.do/uploadImages/000745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990741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0741">
        <w:rPr>
          <w:noProof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106388</wp:posOffset>
            </wp:positionV>
            <wp:extent cx="3528060" cy="1918335"/>
            <wp:effectExtent l="0" t="0" r="0" b="0"/>
            <wp:wrapNone/>
            <wp:docPr id="1028" name="Picture 4" descr="D:\Ларюшкина документы\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Ларюшкина документы\сп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990741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0741">
        <w:rPr>
          <w:noProof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81778</wp:posOffset>
            </wp:positionV>
            <wp:extent cx="3545840" cy="1828165"/>
            <wp:effectExtent l="0" t="0" r="0" b="0"/>
            <wp:wrapNone/>
            <wp:docPr id="1029" name="Picture 5" descr="D:\Ларюшкина документы\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Ларюшкина документы\моск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FC3" w:rsidRDefault="00E75FC3" w:rsidP="00160799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990741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074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08173" cy="1770082"/>
            <wp:effectExtent l="0" t="0" r="0" b="0"/>
            <wp:docPr id="2049" name="Picture 1" descr="D:\Ларюшкина документы\по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D:\Ларюшкина документы\поезд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73" cy="177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799" w:rsidRDefault="00E75FC3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FC3">
        <w:rPr>
          <w:rFonts w:ascii="Times New Roman" w:hAnsi="Times New Roman" w:cs="Times New Roman"/>
          <w:bCs/>
          <w:noProof/>
          <w:vanish/>
          <w:sz w:val="24"/>
          <w:szCs w:val="24"/>
          <w:lang w:eastAsia="ru-RU"/>
        </w:rPr>
        <w:lastRenderedPageBreak/>
        <w:drawing>
          <wp:inline distT="0" distB="0" distL="0" distR="0">
            <wp:extent cx="6299835" cy="4959918"/>
            <wp:effectExtent l="0" t="0" r="0" b="0"/>
            <wp:docPr id="19" name="Рисунок 19" descr="https://smartprogress.do/uploadImages/0007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martprogress.do/uploadImages/000745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FC3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6299835" cy="4959918"/>
            <wp:effectExtent l="0" t="0" r="0" b="0"/>
            <wp:docPr id="20" name="Рисунок 20" descr="https://smartprogress.do/uploadImages/0007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martprogress.do/uploadImages/000745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0799" w:rsidRDefault="00160799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1DD2" w:rsidRPr="003D714B" w:rsidRDefault="00E51DD2" w:rsidP="00E51DD2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E51DD2" w:rsidRPr="003D714B" w:rsidSect="00BA4480">
      <w:footerReference w:type="default" r:id="rId32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B91" w:rsidRDefault="00CF7B91" w:rsidP="006412D9">
      <w:pPr>
        <w:spacing w:after="0" w:line="240" w:lineRule="auto"/>
      </w:pPr>
      <w:r>
        <w:separator/>
      </w:r>
    </w:p>
  </w:endnote>
  <w:endnote w:type="continuationSeparator" w:id="0">
    <w:p w:rsidR="00CF7B91" w:rsidRDefault="00CF7B91" w:rsidP="00641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4177352"/>
      <w:docPartObj>
        <w:docPartGallery w:val="Page Numbers (Bottom of Page)"/>
        <w:docPartUnique/>
      </w:docPartObj>
    </w:sdtPr>
    <w:sdtEndPr/>
    <w:sdtContent>
      <w:p w:rsidR="006412D9" w:rsidRDefault="00104800">
        <w:pPr>
          <w:pStyle w:val="a8"/>
          <w:jc w:val="center"/>
        </w:pPr>
        <w:r>
          <w:fldChar w:fldCharType="begin"/>
        </w:r>
        <w:r w:rsidR="006412D9">
          <w:instrText>PAGE   \* MERGEFORMAT</w:instrText>
        </w:r>
        <w:r>
          <w:fldChar w:fldCharType="separate"/>
        </w:r>
        <w:r w:rsidR="000B6514">
          <w:rPr>
            <w:noProof/>
          </w:rPr>
          <w:t>1</w:t>
        </w:r>
        <w:r>
          <w:fldChar w:fldCharType="end"/>
        </w:r>
      </w:p>
    </w:sdtContent>
  </w:sdt>
  <w:p w:rsidR="006412D9" w:rsidRDefault="006412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B91" w:rsidRDefault="00CF7B91" w:rsidP="006412D9">
      <w:pPr>
        <w:spacing w:after="0" w:line="240" w:lineRule="auto"/>
      </w:pPr>
      <w:r>
        <w:separator/>
      </w:r>
    </w:p>
  </w:footnote>
  <w:footnote w:type="continuationSeparator" w:id="0">
    <w:p w:rsidR="00CF7B91" w:rsidRDefault="00CF7B91" w:rsidP="00641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3512"/>
    <w:multiLevelType w:val="multilevel"/>
    <w:tmpl w:val="76DA2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">
    <w:nsid w:val="120C7DDA"/>
    <w:multiLevelType w:val="hybridMultilevel"/>
    <w:tmpl w:val="5D0046CC"/>
    <w:lvl w:ilvl="0" w:tplc="D61205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450CA5"/>
    <w:multiLevelType w:val="hybridMultilevel"/>
    <w:tmpl w:val="EB90A19C"/>
    <w:lvl w:ilvl="0" w:tplc="711483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0524BA"/>
    <w:multiLevelType w:val="hybridMultilevel"/>
    <w:tmpl w:val="8500E9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BF3A0B"/>
    <w:multiLevelType w:val="multilevel"/>
    <w:tmpl w:val="D5E0A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7B48AC"/>
    <w:multiLevelType w:val="hybridMultilevel"/>
    <w:tmpl w:val="54F22DAA"/>
    <w:lvl w:ilvl="0" w:tplc="FDDEBD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73C4EBA"/>
    <w:multiLevelType w:val="multilevel"/>
    <w:tmpl w:val="0B6ED9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>
    <w:nsid w:val="589637E3"/>
    <w:multiLevelType w:val="multilevel"/>
    <w:tmpl w:val="5886A49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5D1C3D5A"/>
    <w:multiLevelType w:val="hybridMultilevel"/>
    <w:tmpl w:val="D28251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1460CA"/>
    <w:multiLevelType w:val="hybridMultilevel"/>
    <w:tmpl w:val="C024BA54"/>
    <w:lvl w:ilvl="0" w:tplc="D28E1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47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4D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A66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45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4F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EE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CC7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82E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646960"/>
    <w:multiLevelType w:val="multilevel"/>
    <w:tmpl w:val="C2A01A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A7F"/>
    <w:rsid w:val="000457BC"/>
    <w:rsid w:val="000569D1"/>
    <w:rsid w:val="000B6514"/>
    <w:rsid w:val="000C3674"/>
    <w:rsid w:val="000F0FFF"/>
    <w:rsid w:val="00104800"/>
    <w:rsid w:val="001340A8"/>
    <w:rsid w:val="00160799"/>
    <w:rsid w:val="00162A75"/>
    <w:rsid w:val="00183125"/>
    <w:rsid w:val="001E43E2"/>
    <w:rsid w:val="001E6FA6"/>
    <w:rsid w:val="00241D58"/>
    <w:rsid w:val="00291084"/>
    <w:rsid w:val="002B029E"/>
    <w:rsid w:val="002B2C64"/>
    <w:rsid w:val="002D6D6F"/>
    <w:rsid w:val="0031595D"/>
    <w:rsid w:val="00337993"/>
    <w:rsid w:val="00380C48"/>
    <w:rsid w:val="00393343"/>
    <w:rsid w:val="003949ED"/>
    <w:rsid w:val="003D714B"/>
    <w:rsid w:val="003F1226"/>
    <w:rsid w:val="004014D8"/>
    <w:rsid w:val="00403ACA"/>
    <w:rsid w:val="0043354A"/>
    <w:rsid w:val="004635EB"/>
    <w:rsid w:val="004667CB"/>
    <w:rsid w:val="00470B02"/>
    <w:rsid w:val="00474669"/>
    <w:rsid w:val="004A03EE"/>
    <w:rsid w:val="004C412A"/>
    <w:rsid w:val="006412D9"/>
    <w:rsid w:val="00641D21"/>
    <w:rsid w:val="00655080"/>
    <w:rsid w:val="00674E5A"/>
    <w:rsid w:val="0069556D"/>
    <w:rsid w:val="006B15D6"/>
    <w:rsid w:val="006B1F97"/>
    <w:rsid w:val="006C1ECF"/>
    <w:rsid w:val="00726383"/>
    <w:rsid w:val="00732A8E"/>
    <w:rsid w:val="00790176"/>
    <w:rsid w:val="007B6F86"/>
    <w:rsid w:val="0084068A"/>
    <w:rsid w:val="0087561C"/>
    <w:rsid w:val="008810C2"/>
    <w:rsid w:val="00894612"/>
    <w:rsid w:val="008C20AA"/>
    <w:rsid w:val="0094424B"/>
    <w:rsid w:val="009773A9"/>
    <w:rsid w:val="00981403"/>
    <w:rsid w:val="00983E2C"/>
    <w:rsid w:val="00990741"/>
    <w:rsid w:val="009E18FF"/>
    <w:rsid w:val="00A31658"/>
    <w:rsid w:val="00A46B36"/>
    <w:rsid w:val="00A75319"/>
    <w:rsid w:val="00A93366"/>
    <w:rsid w:val="00AC778B"/>
    <w:rsid w:val="00B151BA"/>
    <w:rsid w:val="00B31723"/>
    <w:rsid w:val="00B95235"/>
    <w:rsid w:val="00BA4480"/>
    <w:rsid w:val="00BA55D2"/>
    <w:rsid w:val="00C178EC"/>
    <w:rsid w:val="00C92A51"/>
    <w:rsid w:val="00CF7B91"/>
    <w:rsid w:val="00D55016"/>
    <w:rsid w:val="00DC61E9"/>
    <w:rsid w:val="00DF1698"/>
    <w:rsid w:val="00E02BAA"/>
    <w:rsid w:val="00E17DD5"/>
    <w:rsid w:val="00E26714"/>
    <w:rsid w:val="00E51DD2"/>
    <w:rsid w:val="00E75FC3"/>
    <w:rsid w:val="00E80A7F"/>
    <w:rsid w:val="00E97CF6"/>
    <w:rsid w:val="00EB30C1"/>
    <w:rsid w:val="00EE3EAD"/>
    <w:rsid w:val="00EE5EAF"/>
    <w:rsid w:val="00F008D2"/>
    <w:rsid w:val="00F03F7A"/>
    <w:rsid w:val="00F53FC5"/>
    <w:rsid w:val="00F8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D6F"/>
  </w:style>
  <w:style w:type="paragraph" w:styleId="1">
    <w:name w:val="heading 1"/>
    <w:basedOn w:val="a"/>
    <w:next w:val="a"/>
    <w:link w:val="10"/>
    <w:uiPriority w:val="9"/>
    <w:qFormat/>
    <w:rsid w:val="006412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723"/>
    <w:pPr>
      <w:ind w:left="720"/>
      <w:contextualSpacing/>
    </w:pPr>
  </w:style>
  <w:style w:type="paragraph" w:styleId="2">
    <w:name w:val="Body Text Indent 2"/>
    <w:basedOn w:val="a"/>
    <w:link w:val="20"/>
    <w:semiHidden/>
    <w:rsid w:val="00983E2C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983E2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semiHidden/>
    <w:rsid w:val="00983E2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983E2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4">
    <w:name w:val="Hyperlink"/>
    <w:basedOn w:val="a0"/>
    <w:uiPriority w:val="99"/>
    <w:unhideWhenUsed/>
    <w:rsid w:val="00A31658"/>
    <w:rPr>
      <w:strike w:val="0"/>
      <w:dstrike w:val="0"/>
      <w:color w:val="075A22"/>
      <w:u w:val="none"/>
      <w:effect w:val="none"/>
    </w:rPr>
  </w:style>
  <w:style w:type="paragraph" w:styleId="a5">
    <w:name w:val="Normal (Web)"/>
    <w:basedOn w:val="a"/>
    <w:uiPriority w:val="99"/>
    <w:unhideWhenUsed/>
    <w:rsid w:val="0089461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village-2016mb2">
    <w:name w:val="stk-theme_village-2016__mb_2"/>
    <w:basedOn w:val="a"/>
    <w:rsid w:val="0089461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4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2D9"/>
  </w:style>
  <w:style w:type="paragraph" w:styleId="a8">
    <w:name w:val="footer"/>
    <w:basedOn w:val="a"/>
    <w:link w:val="a9"/>
    <w:uiPriority w:val="99"/>
    <w:unhideWhenUsed/>
    <w:rsid w:val="0064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2D9"/>
  </w:style>
  <w:style w:type="character" w:customStyle="1" w:styleId="10">
    <w:name w:val="Заголовок 1 Знак"/>
    <w:basedOn w:val="a0"/>
    <w:link w:val="1"/>
    <w:uiPriority w:val="9"/>
    <w:rsid w:val="006412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6412D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412D9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12D9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6412D9"/>
    <w:pPr>
      <w:spacing w:after="100"/>
      <w:ind w:left="440"/>
    </w:pPr>
    <w:rPr>
      <w:rFonts w:eastAsiaTheme="minorEastAsia" w:cs="Times New Roman"/>
      <w:lang w:eastAsia="ru-RU"/>
    </w:rPr>
  </w:style>
  <w:style w:type="character" w:styleId="ab">
    <w:name w:val="Strong"/>
    <w:basedOn w:val="a0"/>
    <w:uiPriority w:val="22"/>
    <w:qFormat/>
    <w:rsid w:val="00E02BA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C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2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6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ozd.rsd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zd.ru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s://ru.wikipedia.org/wiki/%D0%A8%D0%B0%D1%85%D1%82%D1%91%D1%8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1813_%D0%B3%D0%BE%D0%B4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0927-5169-420B-84E4-20926572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F0B7375</Template>
  <TotalTime>45</TotalTime>
  <Pages>20</Pages>
  <Words>3316</Words>
  <Characters>18902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Татьяна И. Капитанова</cp:lastModifiedBy>
  <cp:revision>11</cp:revision>
  <cp:lastPrinted>2017-11-13T11:02:00Z</cp:lastPrinted>
  <dcterms:created xsi:type="dcterms:W3CDTF">2017-11-12T11:51:00Z</dcterms:created>
  <dcterms:modified xsi:type="dcterms:W3CDTF">2018-03-01T08:02:00Z</dcterms:modified>
</cp:coreProperties>
</file>